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35403679" w:displacedByCustomXml="next"/>
    <w:bookmarkEnd w:id="0" w:displacedByCustomXml="next"/>
    <w:sdt>
      <w:sdtPr>
        <w:rPr>
          <w:rFonts w:ascii="Arial" w:hAnsi="Arial" w:cs="Arial"/>
          <w:caps/>
          <w:color w:val="E1D000" w:themeColor="accent1"/>
          <w:spacing w:val="14"/>
          <w:sz w:val="20"/>
          <w:szCs w:val="20"/>
          <w:u w:val="single"/>
        </w:rPr>
        <w:id w:val="848287923"/>
        <w:docPartObj>
          <w:docPartGallery w:val="Cover Pages"/>
          <w:docPartUnique/>
        </w:docPartObj>
      </w:sdtPr>
      <w:sdtEndPr>
        <w:rPr>
          <w:rFonts w:asciiTheme="minorHAnsi" w:hAnsiTheme="minorHAnsi" w:cstheme="minorBidi"/>
          <w:color w:val="008DC2" w:themeColor="text2"/>
          <w:sz w:val="27"/>
          <w:szCs w:val="28"/>
          <w:u w:val="none"/>
        </w:rPr>
      </w:sdtEndPr>
      <w:sdtContent>
        <w:p w14:paraId="50E9BC3C" w14:textId="77777777" w:rsidR="0087656B" w:rsidRDefault="0087656B" w:rsidP="00841089">
          <w:pPr>
            <w:spacing w:line="240" w:lineRule="auto"/>
          </w:pPr>
        </w:p>
        <w:p w14:paraId="31E7182C" w14:textId="77777777" w:rsidR="00446E89" w:rsidRDefault="00446E89" w:rsidP="00AB399D">
          <w:pPr>
            <w:spacing w:line="240" w:lineRule="auto"/>
            <w:ind w:left="-1417"/>
            <w:rPr>
              <w:rFonts w:ascii="Arial" w:hAnsi="Arial"/>
              <w:b/>
              <w:bCs/>
              <w:sz w:val="20"/>
              <w:szCs w:val="20"/>
            </w:rPr>
          </w:pPr>
        </w:p>
        <w:tbl>
          <w:tblPr>
            <w:tblpPr w:rightFromText="187" w:vertAnchor="page" w:horzAnchor="page" w:tblpX="1419" w:tblpY="5388"/>
            <w:tblW w:w="4454" w:type="pct"/>
            <w:tblCellMar>
              <w:right w:w="115" w:type="dxa"/>
            </w:tblCellMar>
            <w:tblLook w:val="04A0" w:firstRow="1" w:lastRow="0" w:firstColumn="1" w:lastColumn="0" w:noHBand="0" w:noVBand="1"/>
          </w:tblPr>
          <w:tblGrid>
            <w:gridCol w:w="8080"/>
          </w:tblGrid>
          <w:tr w:rsidR="00E03983" w14:paraId="751E4450" w14:textId="77777777" w:rsidTr="00BB6C5B">
            <w:trPr>
              <w:trHeight w:val="1447"/>
            </w:trPr>
            <w:tc>
              <w:tcPr>
                <w:tcW w:w="5000" w:type="pct"/>
              </w:tcPr>
              <w:sdt>
                <w:sdtPr>
                  <w:alias w:val="Titel"/>
                  <w:id w:val="13406919"/>
                  <w:placeholder>
                    <w:docPart w:val="172C5C6BCD8A483FAC7FAC5AC1A2D756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6E4556C2" w14:textId="5768DCC1" w:rsidR="00E03983" w:rsidRPr="007735E3" w:rsidRDefault="00711FC4" w:rsidP="00BB6C5B">
                    <w:pPr>
                      <w:pStyle w:val="Dokumenttitel"/>
                      <w:tabs>
                        <w:tab w:val="left" w:pos="0"/>
                      </w:tabs>
                    </w:pPr>
                    <w:r>
                      <w:t>Übersicht der Werbemittel</w:t>
                    </w:r>
                  </w:p>
                </w:sdtContent>
              </w:sdt>
            </w:tc>
          </w:tr>
          <w:tr w:rsidR="00E03983" w14:paraId="30A7DB59" w14:textId="77777777" w:rsidTr="00BB6C5B">
            <w:trPr>
              <w:trHeight w:val="225"/>
            </w:trPr>
            <w:tc>
              <w:tcPr>
                <w:tcW w:w="5000" w:type="pct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252FAA60" w14:textId="7A22733E" w:rsidR="00E03983" w:rsidRPr="00C22269" w:rsidRDefault="00E03983" w:rsidP="00BB6C5B">
                <w:pPr>
                  <w:pStyle w:val="DokumentUntertitel"/>
                  <w:tabs>
                    <w:tab w:val="left" w:pos="0"/>
                  </w:tabs>
                  <w:ind w:right="-255"/>
                  <w:rPr>
                    <w:szCs w:val="27"/>
                  </w:rPr>
                </w:pPr>
              </w:p>
            </w:tc>
          </w:tr>
        </w:tbl>
        <w:p w14:paraId="00948A07" w14:textId="77777777" w:rsidR="00EC3F7A" w:rsidRDefault="00BF77B8" w:rsidP="00673204">
          <w:pPr>
            <w:spacing w:line="259" w:lineRule="auto"/>
            <w:rPr>
              <w:rFonts w:ascii="Arial" w:hAnsi="Arial"/>
              <w:b/>
              <w:bCs/>
              <w:sz w:val="20"/>
              <w:szCs w:val="20"/>
            </w:rPr>
          </w:pPr>
          <w:r>
            <w:rPr>
              <w:rFonts w:ascii="Arial" w:hAnsi="Arial"/>
              <w:b/>
              <w:bCs/>
              <w:sz w:val="20"/>
              <w:szCs w:val="20"/>
            </w:rPr>
            <w:t xml:space="preserve"> </w:t>
          </w:r>
          <w:r w:rsidR="00446E89">
            <w:rPr>
              <w:rFonts w:ascii="Arial" w:hAnsi="Arial"/>
              <w:b/>
              <w:bCs/>
              <w:sz w:val="20"/>
              <w:szCs w:val="20"/>
            </w:rPr>
            <w:br w:type="page"/>
          </w:r>
        </w:p>
        <w:p w14:paraId="253AD368" w14:textId="10497269" w:rsidR="00547EB5" w:rsidRDefault="00547EB5" w:rsidP="00EC3F7A">
          <w:pPr>
            <w:pStyle w:val="DokumentUntertitel"/>
          </w:pPr>
          <w:r>
            <w:lastRenderedPageBreak/>
            <w:t>Schafkopfkarten</w:t>
          </w:r>
        </w:p>
        <w:p w14:paraId="099FBE12" w14:textId="6A630A58" w:rsidR="00167DA8" w:rsidRPr="00EE1997" w:rsidRDefault="00167DA8" w:rsidP="00167DA8">
          <w:pPr>
            <w:rPr>
              <w:rFonts w:cstheme="minorHAnsi"/>
              <w:sz w:val="18"/>
              <w:szCs w:val="18"/>
            </w:rPr>
          </w:pPr>
          <w:r w:rsidRPr="00EE1997">
            <w:rPr>
              <w:rFonts w:cstheme="minorHAnsi"/>
            </w:rPr>
            <w:t xml:space="preserve">Größe: </w:t>
          </w:r>
          <w:r w:rsidRPr="00EE1997">
            <w:rPr>
              <w:rStyle w:val="normaltextrun"/>
              <w:rFonts w:cstheme="minorHAnsi"/>
            </w:rPr>
            <w:t xml:space="preserve">ca. </w:t>
          </w:r>
          <w:r>
            <w:rPr>
              <w:rStyle w:val="normaltextrun"/>
              <w:rFonts w:cstheme="minorHAnsi"/>
            </w:rPr>
            <w:t>6</w:t>
          </w:r>
          <w:r w:rsidRPr="00EE1997">
            <w:rPr>
              <w:rStyle w:val="normaltextrun"/>
              <w:rFonts w:cstheme="minorHAnsi"/>
            </w:rPr>
            <w:t xml:space="preserve"> cm x </w:t>
          </w:r>
          <w:r>
            <w:rPr>
              <w:rStyle w:val="normaltextrun"/>
              <w:rFonts w:cstheme="minorHAnsi"/>
            </w:rPr>
            <w:t>10</w:t>
          </w:r>
          <w:r w:rsidRPr="00EE1997">
            <w:rPr>
              <w:rStyle w:val="normaltextrun"/>
              <w:rFonts w:cstheme="minorHAnsi"/>
            </w:rPr>
            <w:t xml:space="preserve"> cm</w:t>
          </w:r>
        </w:p>
        <w:p w14:paraId="3D01235C" w14:textId="792EC1A7" w:rsidR="00547EB5" w:rsidRDefault="00AE47E5" w:rsidP="00EC3F7A">
          <w:pPr>
            <w:pStyle w:val="DokumentUntertitel"/>
          </w:pPr>
          <w:r>
            <w:rPr>
              <w:rFonts w:eastAsia="Times New Roman"/>
              <w:noProof/>
            </w:rPr>
            <w:drawing>
              <wp:inline distT="0" distB="0" distL="0" distR="0" wp14:anchorId="605E20FC" wp14:editId="7A648BFE">
                <wp:extent cx="4680000" cy="3510000"/>
                <wp:effectExtent l="0" t="0" r="635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r:link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0" cy="351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0BFF5E6" w14:textId="3C056F48" w:rsidR="00547EB5" w:rsidRDefault="00547EB5" w:rsidP="00EC3F7A">
          <w:pPr>
            <w:pStyle w:val="DokumentUntertitel"/>
          </w:pPr>
        </w:p>
        <w:p w14:paraId="411DB820" w14:textId="77777777" w:rsidR="00547EB5" w:rsidRDefault="00547EB5" w:rsidP="00EC3F7A">
          <w:pPr>
            <w:pStyle w:val="DokumentUntertitel"/>
          </w:pPr>
        </w:p>
        <w:p w14:paraId="56356C70" w14:textId="5CCD0AA1" w:rsidR="00EC3F7A" w:rsidRDefault="00EC3F7A" w:rsidP="00EC3F7A">
          <w:pPr>
            <w:pStyle w:val="DokumentUntertitel"/>
          </w:pPr>
          <w:r>
            <w:t>Pfannenwender</w:t>
          </w:r>
        </w:p>
        <w:p w14:paraId="7C056A84" w14:textId="2CEC2411" w:rsidR="00EE1997" w:rsidRPr="00EE1997" w:rsidRDefault="00EE1997" w:rsidP="00EE1997">
          <w:pPr>
            <w:rPr>
              <w:rFonts w:cstheme="minorHAnsi"/>
              <w:sz w:val="18"/>
              <w:szCs w:val="18"/>
            </w:rPr>
          </w:pPr>
          <w:r w:rsidRPr="00EE1997">
            <w:rPr>
              <w:rFonts w:cstheme="minorHAnsi"/>
            </w:rPr>
            <w:t xml:space="preserve">Größe: </w:t>
          </w:r>
          <w:r w:rsidRPr="00EE1997">
            <w:rPr>
              <w:rStyle w:val="normaltextrun"/>
              <w:rFonts w:cstheme="minorHAnsi"/>
            </w:rPr>
            <w:t>ca. 30 cm x 5,5 cm</w:t>
          </w:r>
        </w:p>
        <w:p w14:paraId="3AB77DDF" w14:textId="6E09D985" w:rsidR="00362E52" w:rsidRDefault="00EE1997" w:rsidP="00EC3F7A">
          <w:pPr>
            <w:pStyle w:val="DokumentUntertitel"/>
          </w:pPr>
          <w:r>
            <w:rPr>
              <w:rFonts w:ascii="Arial" w:hAnsi="Arial"/>
              <w:b/>
              <w:bCs/>
              <w:noProof/>
              <w:sz w:val="20"/>
              <w:szCs w:val="20"/>
            </w:rPr>
            <w:drawing>
              <wp:inline distT="0" distB="0" distL="0" distR="0" wp14:anchorId="0AEAC4DF" wp14:editId="659EC461">
                <wp:extent cx="4680000" cy="2883600"/>
                <wp:effectExtent l="0" t="0" r="635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1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0000" cy="288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494336B9" w14:textId="4F700543" w:rsidR="00EC3F7A" w:rsidRDefault="00EC3F7A" w:rsidP="00673204">
      <w:pPr>
        <w:spacing w:line="259" w:lineRule="auto"/>
        <w:rPr>
          <w:rFonts w:ascii="Arial" w:hAnsi="Arial"/>
          <w:b/>
          <w:bCs/>
          <w:sz w:val="20"/>
          <w:szCs w:val="20"/>
        </w:rPr>
      </w:pPr>
    </w:p>
    <w:p w14:paraId="581AD1CC" w14:textId="2C2AE0C2" w:rsidR="003209B6" w:rsidRDefault="007223F4" w:rsidP="007223F4">
      <w:pPr>
        <w:pStyle w:val="DokumentUntertitel"/>
      </w:pPr>
      <w:r w:rsidRPr="007223F4">
        <w:lastRenderedPageBreak/>
        <w:t>Druckkugelschreiber</w:t>
      </w:r>
    </w:p>
    <w:p w14:paraId="6FFCFC4E" w14:textId="3400DE04" w:rsidR="007223F4" w:rsidRPr="00EE1997" w:rsidRDefault="007223F4" w:rsidP="007223F4">
      <w:pPr>
        <w:rPr>
          <w:rFonts w:cstheme="minorHAnsi"/>
          <w:sz w:val="18"/>
          <w:szCs w:val="18"/>
        </w:rPr>
      </w:pPr>
      <w:r w:rsidRPr="00EE1997">
        <w:rPr>
          <w:rFonts w:cstheme="minorHAnsi"/>
        </w:rPr>
        <w:t xml:space="preserve">Größe: </w:t>
      </w:r>
      <w:r w:rsidR="00573A43">
        <w:rPr>
          <w:rFonts w:cstheme="minorHAnsi"/>
        </w:rPr>
        <w:t xml:space="preserve">ca. </w:t>
      </w:r>
      <w:r w:rsidRPr="007223F4">
        <w:rPr>
          <w:rStyle w:val="normaltextrun"/>
          <w:rFonts w:cstheme="minorHAnsi"/>
        </w:rPr>
        <w:t>14</w:t>
      </w:r>
      <w:r w:rsidR="00573A43">
        <w:rPr>
          <w:rStyle w:val="normaltextrun"/>
          <w:rFonts w:cstheme="minorHAnsi"/>
        </w:rPr>
        <w:t>,</w:t>
      </w:r>
      <w:r w:rsidRPr="007223F4">
        <w:rPr>
          <w:rStyle w:val="normaltextrun"/>
          <w:rFonts w:cstheme="minorHAnsi"/>
        </w:rPr>
        <w:t xml:space="preserve">8 </w:t>
      </w:r>
      <w:r w:rsidR="00573A43">
        <w:rPr>
          <w:rStyle w:val="normaltextrun"/>
          <w:rFonts w:cstheme="minorHAnsi"/>
        </w:rPr>
        <w:t>c</w:t>
      </w:r>
      <w:r w:rsidRPr="007223F4">
        <w:rPr>
          <w:rStyle w:val="normaltextrun"/>
          <w:rFonts w:cstheme="minorHAnsi"/>
        </w:rPr>
        <w:t xml:space="preserve">m </w:t>
      </w:r>
      <w:r w:rsidR="00573A43">
        <w:rPr>
          <w:rStyle w:val="normaltextrun"/>
          <w:rFonts w:cstheme="minorHAnsi"/>
        </w:rPr>
        <w:t>x</w:t>
      </w:r>
      <w:r w:rsidRPr="007223F4">
        <w:rPr>
          <w:rStyle w:val="normaltextrun"/>
          <w:rFonts w:cstheme="minorHAnsi"/>
        </w:rPr>
        <w:t xml:space="preserve"> Ø </w:t>
      </w:r>
      <w:r w:rsidR="00573A43">
        <w:rPr>
          <w:rStyle w:val="normaltextrun"/>
          <w:rFonts w:cstheme="minorHAnsi"/>
        </w:rPr>
        <w:t>1</w:t>
      </w:r>
      <w:r w:rsidRPr="007223F4">
        <w:rPr>
          <w:rStyle w:val="normaltextrun"/>
          <w:rFonts w:cstheme="minorHAnsi"/>
        </w:rPr>
        <w:t xml:space="preserve"> </w:t>
      </w:r>
      <w:r w:rsidR="00573A43">
        <w:rPr>
          <w:rStyle w:val="normaltextrun"/>
          <w:rFonts w:cstheme="minorHAnsi"/>
        </w:rPr>
        <w:t>c</w:t>
      </w:r>
      <w:r w:rsidRPr="007223F4">
        <w:rPr>
          <w:rStyle w:val="normaltextrun"/>
          <w:rFonts w:cstheme="minorHAnsi"/>
        </w:rPr>
        <w:t>m</w:t>
      </w:r>
    </w:p>
    <w:p w14:paraId="07B2C35A" w14:textId="7F0CBAA1" w:rsidR="007223F4" w:rsidRDefault="008C757B" w:rsidP="007223F4">
      <w:pPr>
        <w:pStyle w:val="DokumentUntertitel"/>
      </w:pPr>
      <w:r>
        <w:rPr>
          <w:noProof/>
        </w:rPr>
        <w:drawing>
          <wp:inline distT="0" distB="0" distL="0" distR="0" wp14:anchorId="26609C5D" wp14:editId="6632B195">
            <wp:extent cx="5759450" cy="31800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ECDF1" w14:textId="77777777" w:rsidR="0076207F" w:rsidRDefault="0076207F" w:rsidP="007223F4">
      <w:pPr>
        <w:pStyle w:val="DokumentUntertitel"/>
      </w:pPr>
    </w:p>
    <w:p w14:paraId="612F144D" w14:textId="77777777" w:rsidR="0076207F" w:rsidRDefault="0076207F" w:rsidP="007223F4">
      <w:pPr>
        <w:pStyle w:val="DokumentUntertitel"/>
      </w:pPr>
    </w:p>
    <w:p w14:paraId="507AD3E3" w14:textId="77777777" w:rsidR="00AE47E5" w:rsidRDefault="00AE47E5" w:rsidP="007223F4">
      <w:pPr>
        <w:pStyle w:val="DokumentUntertitel"/>
      </w:pPr>
    </w:p>
    <w:p w14:paraId="64A4E64E" w14:textId="11E995A5" w:rsidR="0076207F" w:rsidRDefault="0076207F" w:rsidP="0076207F">
      <w:pPr>
        <w:rPr>
          <w:rFonts w:cstheme="minorHAnsi"/>
        </w:rPr>
      </w:pPr>
      <w:r w:rsidRPr="0076207F">
        <w:rPr>
          <w:caps/>
          <w:color w:val="008DC2" w:themeColor="text2"/>
          <w:spacing w:val="14"/>
          <w:sz w:val="27"/>
          <w:szCs w:val="28"/>
        </w:rPr>
        <w:t>Fruchtgummi</w:t>
      </w:r>
      <w:r>
        <w:rPr>
          <w:caps/>
          <w:color w:val="008DC2" w:themeColor="text2"/>
          <w:spacing w:val="14"/>
          <w:sz w:val="27"/>
          <w:szCs w:val="28"/>
        </w:rPr>
        <w:br/>
      </w:r>
      <w:r w:rsidR="00E4588C">
        <w:rPr>
          <w:rFonts w:cstheme="minorHAnsi"/>
        </w:rPr>
        <w:t xml:space="preserve">Größe: </w:t>
      </w:r>
      <w:r w:rsidR="00E4588C" w:rsidRPr="00E4588C">
        <w:rPr>
          <w:rFonts w:cstheme="minorHAnsi"/>
        </w:rPr>
        <w:t>ca. 8</w:t>
      </w:r>
      <w:r w:rsidR="00E4588C">
        <w:rPr>
          <w:rFonts w:cstheme="minorHAnsi"/>
        </w:rPr>
        <w:t>,</w:t>
      </w:r>
      <w:r w:rsidR="00E4588C" w:rsidRPr="00E4588C">
        <w:rPr>
          <w:rFonts w:cstheme="minorHAnsi"/>
        </w:rPr>
        <w:t>4 x 7</w:t>
      </w:r>
      <w:r w:rsidR="00E4588C">
        <w:rPr>
          <w:rFonts w:cstheme="minorHAnsi"/>
        </w:rPr>
        <w:t>,</w:t>
      </w:r>
      <w:r w:rsidR="00E4588C" w:rsidRPr="00E4588C">
        <w:rPr>
          <w:rFonts w:cstheme="minorHAnsi"/>
        </w:rPr>
        <w:t xml:space="preserve">0 </w:t>
      </w:r>
      <w:r w:rsidR="00E4588C">
        <w:rPr>
          <w:rFonts w:cstheme="minorHAnsi"/>
        </w:rPr>
        <w:t>c</w:t>
      </w:r>
      <w:r w:rsidR="00E4588C" w:rsidRPr="00E4588C">
        <w:rPr>
          <w:rFonts w:cstheme="minorHAnsi"/>
        </w:rPr>
        <w:t>m</w:t>
      </w:r>
      <w:r w:rsidR="00E4588C">
        <w:rPr>
          <w:rFonts w:cstheme="minorHAnsi"/>
        </w:rPr>
        <w:t xml:space="preserve"> (</w:t>
      </w:r>
      <w:r w:rsidR="00E33180">
        <w:rPr>
          <w:rFonts w:cstheme="minorHAnsi"/>
        </w:rPr>
        <w:t>Volumen</w:t>
      </w:r>
      <w:r w:rsidRPr="00EE1997">
        <w:rPr>
          <w:rFonts w:cstheme="minorHAnsi"/>
        </w:rPr>
        <w:t xml:space="preserve">: </w:t>
      </w:r>
      <w:r w:rsidR="00E33180" w:rsidRPr="00E33180">
        <w:rPr>
          <w:rFonts w:cstheme="minorHAnsi"/>
        </w:rPr>
        <w:t>1</w:t>
      </w:r>
      <w:r w:rsidR="001B2D1E">
        <w:rPr>
          <w:rFonts w:cstheme="minorHAnsi"/>
        </w:rPr>
        <w:t>5</w:t>
      </w:r>
      <w:r w:rsidR="00E33180" w:rsidRPr="00E33180">
        <w:rPr>
          <w:rFonts w:cstheme="minorHAnsi"/>
        </w:rPr>
        <w:t xml:space="preserve"> g</w:t>
      </w:r>
      <w:r w:rsidR="00E4588C">
        <w:rPr>
          <w:rFonts w:cstheme="minorHAnsi"/>
        </w:rPr>
        <w:t>)</w:t>
      </w:r>
      <w:r w:rsidR="00E33180">
        <w:rPr>
          <w:rFonts w:cstheme="minorHAnsi"/>
        </w:rPr>
        <w:br/>
        <w:t>H</w:t>
      </w:r>
      <w:r w:rsidR="00E33180" w:rsidRPr="00E33180">
        <w:rPr>
          <w:rFonts w:cstheme="minorHAnsi"/>
        </w:rPr>
        <w:t>altbarkeit: 6 Monate</w:t>
      </w:r>
    </w:p>
    <w:p w14:paraId="43429A6C" w14:textId="6AD8F02A" w:rsidR="00E47F8F" w:rsidRDefault="00B971DE" w:rsidP="0076207F">
      <w:pPr>
        <w:rPr>
          <w:rFonts w:cstheme="minorHAnsi"/>
        </w:rPr>
      </w:pPr>
      <w:r>
        <w:rPr>
          <w:caps/>
          <w:noProof/>
          <w:color w:val="008DC2" w:themeColor="text2"/>
          <w:spacing w:val="14"/>
          <w:sz w:val="27"/>
          <w:szCs w:val="28"/>
        </w:rPr>
        <w:drawing>
          <wp:anchor distT="0" distB="0" distL="114300" distR="114300" simplePos="0" relativeHeight="251658241" behindDoc="0" locked="0" layoutInCell="1" allowOverlap="1" wp14:anchorId="191381B6" wp14:editId="786FE4F3">
            <wp:simplePos x="0" y="0"/>
            <wp:positionH relativeFrom="margin">
              <wp:posOffset>614045</wp:posOffset>
            </wp:positionH>
            <wp:positionV relativeFrom="paragraph">
              <wp:posOffset>770890</wp:posOffset>
            </wp:positionV>
            <wp:extent cx="1571625" cy="1357906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6" t="16801" r="32776" b="16320"/>
                    <a:stretch/>
                  </pic:blipFill>
                  <pic:spPr bwMode="auto">
                    <a:xfrm>
                      <a:off x="0" y="0"/>
                      <a:ext cx="1571625" cy="1357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57216" behindDoc="0" locked="0" layoutInCell="1" allowOverlap="1" wp14:anchorId="4539CA24" wp14:editId="7E9506D0">
            <wp:simplePos x="0" y="0"/>
            <wp:positionH relativeFrom="column">
              <wp:posOffset>4445</wp:posOffset>
            </wp:positionH>
            <wp:positionV relativeFrom="paragraph">
              <wp:posOffset>-635</wp:posOffset>
            </wp:positionV>
            <wp:extent cx="2743200" cy="2743200"/>
            <wp:effectExtent l="0" t="0" r="0" b="0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12ECA3" w14:textId="6E7331B3" w:rsidR="0076207F" w:rsidRDefault="0076207F" w:rsidP="007223F4">
      <w:pPr>
        <w:pStyle w:val="DokumentUntertitel"/>
      </w:pPr>
    </w:p>
    <w:p w14:paraId="13EB84F4" w14:textId="7473B553" w:rsidR="00EF584C" w:rsidRDefault="00EF584C" w:rsidP="001B2D1E">
      <w:pPr>
        <w:rPr>
          <w:caps/>
          <w:color w:val="008DC2" w:themeColor="text2"/>
          <w:spacing w:val="14"/>
          <w:sz w:val="27"/>
          <w:szCs w:val="28"/>
        </w:rPr>
      </w:pPr>
    </w:p>
    <w:p w14:paraId="4D1D00AE" w14:textId="5D3DC5E0" w:rsidR="00EF584C" w:rsidRDefault="00EF584C" w:rsidP="001B2D1E">
      <w:pPr>
        <w:rPr>
          <w:caps/>
          <w:color w:val="008DC2" w:themeColor="text2"/>
          <w:spacing w:val="14"/>
          <w:sz w:val="27"/>
          <w:szCs w:val="28"/>
        </w:rPr>
      </w:pPr>
    </w:p>
    <w:p w14:paraId="36A6E08E" w14:textId="425A5EF3" w:rsidR="00EF584C" w:rsidRDefault="00EF584C" w:rsidP="001B2D1E">
      <w:pPr>
        <w:rPr>
          <w:caps/>
          <w:color w:val="008DC2" w:themeColor="text2"/>
          <w:spacing w:val="14"/>
          <w:sz w:val="27"/>
          <w:szCs w:val="28"/>
        </w:rPr>
      </w:pPr>
    </w:p>
    <w:p w14:paraId="4402C1F1" w14:textId="614E8A2C" w:rsidR="00EF584C" w:rsidRDefault="00EF584C" w:rsidP="001B2D1E">
      <w:pPr>
        <w:rPr>
          <w:caps/>
          <w:color w:val="008DC2" w:themeColor="text2"/>
          <w:spacing w:val="14"/>
          <w:sz w:val="27"/>
          <w:szCs w:val="28"/>
        </w:rPr>
      </w:pPr>
    </w:p>
    <w:p w14:paraId="2E868E61" w14:textId="2EDE0C5B" w:rsidR="00EF584C" w:rsidRDefault="00EF584C" w:rsidP="001B2D1E">
      <w:pPr>
        <w:rPr>
          <w:caps/>
          <w:color w:val="008DC2" w:themeColor="text2"/>
          <w:spacing w:val="14"/>
          <w:sz w:val="27"/>
          <w:szCs w:val="28"/>
        </w:rPr>
      </w:pPr>
    </w:p>
    <w:p w14:paraId="4E5E4309" w14:textId="58A63143" w:rsidR="0066695E" w:rsidRDefault="0066695E" w:rsidP="001B2D1E">
      <w:pPr>
        <w:rPr>
          <w:caps/>
          <w:color w:val="008DC2" w:themeColor="text2"/>
          <w:spacing w:val="14"/>
          <w:sz w:val="27"/>
          <w:szCs w:val="28"/>
        </w:rPr>
      </w:pPr>
    </w:p>
    <w:p w14:paraId="29EB8753" w14:textId="6E68F67E" w:rsidR="0066695E" w:rsidRDefault="0066695E" w:rsidP="001B2D1E">
      <w:pPr>
        <w:rPr>
          <w:caps/>
          <w:color w:val="008DC2" w:themeColor="text2"/>
          <w:spacing w:val="14"/>
          <w:sz w:val="27"/>
          <w:szCs w:val="28"/>
        </w:rPr>
      </w:pPr>
    </w:p>
    <w:p w14:paraId="10EA24FD" w14:textId="77777777" w:rsidR="00597C9E" w:rsidRDefault="00597C9E" w:rsidP="001B2D1E">
      <w:pPr>
        <w:rPr>
          <w:caps/>
          <w:color w:val="008DC2" w:themeColor="text2"/>
          <w:spacing w:val="14"/>
          <w:sz w:val="27"/>
          <w:szCs w:val="28"/>
        </w:rPr>
      </w:pPr>
    </w:p>
    <w:p w14:paraId="5D87ED55" w14:textId="7FBCBE63" w:rsidR="0085789E" w:rsidRDefault="00797E19" w:rsidP="001B2D1E">
      <w:pPr>
        <w:rPr>
          <w:sz w:val="27"/>
          <w:szCs w:val="28"/>
        </w:rPr>
      </w:pPr>
      <w:r w:rsidRPr="00797E19">
        <w:rPr>
          <w:caps/>
          <w:color w:val="008DC2" w:themeColor="text2"/>
          <w:spacing w:val="14"/>
          <w:sz w:val="27"/>
          <w:szCs w:val="28"/>
        </w:rPr>
        <w:lastRenderedPageBreak/>
        <w:t>Baumwollrucksack</w:t>
      </w:r>
      <w:r w:rsidR="0085789E">
        <w:rPr>
          <w:caps/>
          <w:color w:val="008DC2" w:themeColor="text2"/>
          <w:spacing w:val="14"/>
          <w:sz w:val="27"/>
          <w:szCs w:val="28"/>
        </w:rPr>
        <w:br/>
      </w:r>
      <w:r>
        <w:rPr>
          <w:rFonts w:cstheme="minorHAnsi"/>
        </w:rPr>
        <w:t xml:space="preserve">Größe: </w:t>
      </w:r>
      <w:r w:rsidRPr="00797E19">
        <w:rPr>
          <w:rFonts w:cstheme="minorHAnsi"/>
        </w:rPr>
        <w:t>ca. 36 x 46 cm</w:t>
      </w:r>
      <w:r>
        <w:rPr>
          <w:rFonts w:cstheme="minorHAnsi"/>
        </w:rPr>
        <w:t xml:space="preserve"> </w:t>
      </w:r>
      <w:r w:rsidR="0085789E">
        <w:rPr>
          <w:rFonts w:cstheme="minorHAnsi"/>
        </w:rPr>
        <w:br/>
      </w:r>
      <w:r w:rsidR="00B93F99" w:rsidRPr="002F7D3F">
        <w:rPr>
          <w:rFonts w:cstheme="minorHAnsi"/>
        </w:rPr>
        <w:t>Material: 100% Baumwolle</w:t>
      </w:r>
    </w:p>
    <w:p w14:paraId="3CCDE18D" w14:textId="06E0DCB2" w:rsidR="00AE47E5" w:rsidRDefault="00B741D2" w:rsidP="001B2D1E">
      <w:pPr>
        <w:rPr>
          <w:caps/>
          <w:color w:val="008DC2" w:themeColor="text2"/>
          <w:spacing w:val="14"/>
          <w:sz w:val="27"/>
          <w:szCs w:val="28"/>
        </w:rPr>
      </w:pPr>
      <w:r>
        <w:rPr>
          <w:noProof/>
        </w:rPr>
        <w:drawing>
          <wp:anchor distT="0" distB="0" distL="114300" distR="114300" simplePos="0" relativeHeight="251659267" behindDoc="0" locked="0" layoutInCell="1" allowOverlap="1" wp14:anchorId="1B0DBA24" wp14:editId="46D93265">
            <wp:simplePos x="0" y="0"/>
            <wp:positionH relativeFrom="column">
              <wp:posOffset>861695</wp:posOffset>
            </wp:positionH>
            <wp:positionV relativeFrom="paragraph">
              <wp:posOffset>94615</wp:posOffset>
            </wp:positionV>
            <wp:extent cx="2905125" cy="2854960"/>
            <wp:effectExtent l="0" t="0" r="9525" b="254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81180" w14:textId="77777777" w:rsidR="00AE47E5" w:rsidRDefault="00AE47E5" w:rsidP="001B2D1E">
      <w:pPr>
        <w:rPr>
          <w:caps/>
          <w:color w:val="008DC2" w:themeColor="text2"/>
          <w:spacing w:val="14"/>
          <w:sz w:val="27"/>
          <w:szCs w:val="28"/>
        </w:rPr>
      </w:pPr>
    </w:p>
    <w:p w14:paraId="4E60EE96" w14:textId="77777777" w:rsidR="00AE47E5" w:rsidRDefault="00AE47E5" w:rsidP="001B2D1E">
      <w:pPr>
        <w:rPr>
          <w:caps/>
          <w:color w:val="008DC2" w:themeColor="text2"/>
          <w:spacing w:val="14"/>
          <w:sz w:val="27"/>
          <w:szCs w:val="28"/>
        </w:rPr>
      </w:pPr>
    </w:p>
    <w:p w14:paraId="5FED5F6C" w14:textId="77777777" w:rsidR="00AE47E5" w:rsidRDefault="00AE47E5" w:rsidP="001B2D1E">
      <w:pPr>
        <w:rPr>
          <w:caps/>
          <w:color w:val="008DC2" w:themeColor="text2"/>
          <w:spacing w:val="14"/>
          <w:sz w:val="27"/>
          <w:szCs w:val="28"/>
        </w:rPr>
      </w:pPr>
    </w:p>
    <w:p w14:paraId="376E6FD0" w14:textId="77777777" w:rsidR="00AE47E5" w:rsidRDefault="00AE47E5" w:rsidP="001B2D1E">
      <w:pPr>
        <w:rPr>
          <w:caps/>
          <w:color w:val="008DC2" w:themeColor="text2"/>
          <w:spacing w:val="14"/>
          <w:sz w:val="27"/>
          <w:szCs w:val="28"/>
        </w:rPr>
      </w:pPr>
    </w:p>
    <w:p w14:paraId="61F8F3A8" w14:textId="76C19EA7" w:rsidR="00AE47E5" w:rsidRDefault="00AE47E5" w:rsidP="001B2D1E">
      <w:pPr>
        <w:rPr>
          <w:caps/>
          <w:color w:val="008DC2" w:themeColor="text2"/>
          <w:spacing w:val="14"/>
          <w:sz w:val="27"/>
          <w:szCs w:val="28"/>
        </w:rPr>
      </w:pPr>
    </w:p>
    <w:p w14:paraId="247D9621" w14:textId="77777777" w:rsidR="00AE47E5" w:rsidRDefault="00AE47E5" w:rsidP="001B2D1E">
      <w:pPr>
        <w:rPr>
          <w:caps/>
          <w:color w:val="008DC2" w:themeColor="text2"/>
          <w:spacing w:val="14"/>
          <w:sz w:val="27"/>
          <w:szCs w:val="28"/>
        </w:rPr>
      </w:pPr>
    </w:p>
    <w:p w14:paraId="5BD66A6E" w14:textId="77777777" w:rsidR="00AE47E5" w:rsidRDefault="00AE47E5" w:rsidP="001B2D1E">
      <w:pPr>
        <w:rPr>
          <w:caps/>
          <w:color w:val="008DC2" w:themeColor="text2"/>
          <w:spacing w:val="14"/>
          <w:sz w:val="27"/>
          <w:szCs w:val="28"/>
        </w:rPr>
      </w:pPr>
    </w:p>
    <w:p w14:paraId="4E65A117" w14:textId="77777777" w:rsidR="00AE47E5" w:rsidRDefault="00AE47E5" w:rsidP="001B2D1E">
      <w:pPr>
        <w:rPr>
          <w:caps/>
          <w:color w:val="008DC2" w:themeColor="text2"/>
          <w:spacing w:val="14"/>
          <w:sz w:val="27"/>
          <w:szCs w:val="28"/>
        </w:rPr>
      </w:pPr>
    </w:p>
    <w:p w14:paraId="1BBC7E9B" w14:textId="77777777" w:rsidR="00AE47E5" w:rsidRDefault="00AE47E5" w:rsidP="001B2D1E">
      <w:pPr>
        <w:rPr>
          <w:caps/>
          <w:color w:val="008DC2" w:themeColor="text2"/>
          <w:spacing w:val="14"/>
          <w:sz w:val="27"/>
          <w:szCs w:val="28"/>
        </w:rPr>
      </w:pPr>
    </w:p>
    <w:p w14:paraId="65BDA434" w14:textId="77777777" w:rsidR="00B741D2" w:rsidRDefault="00B741D2" w:rsidP="001B2D1E">
      <w:pPr>
        <w:rPr>
          <w:caps/>
          <w:color w:val="008DC2" w:themeColor="text2"/>
          <w:spacing w:val="14"/>
          <w:sz w:val="27"/>
          <w:szCs w:val="28"/>
        </w:rPr>
      </w:pPr>
    </w:p>
    <w:p w14:paraId="328707C4" w14:textId="2080BA95" w:rsidR="00A97B40" w:rsidRDefault="00A97B40" w:rsidP="001B2D1E">
      <w:pPr>
        <w:rPr>
          <w:caps/>
          <w:color w:val="008DC2" w:themeColor="text2"/>
          <w:spacing w:val="14"/>
          <w:sz w:val="27"/>
          <w:szCs w:val="28"/>
        </w:rPr>
      </w:pPr>
      <w:r w:rsidRPr="00A97B40">
        <w:rPr>
          <w:caps/>
          <w:color w:val="008DC2" w:themeColor="text2"/>
          <w:spacing w:val="14"/>
          <w:sz w:val="27"/>
          <w:szCs w:val="28"/>
        </w:rPr>
        <w:t xml:space="preserve">Stoffbeutelrucksack </w:t>
      </w:r>
      <w:r w:rsidR="00405E63">
        <w:rPr>
          <w:caps/>
          <w:color w:val="008DC2" w:themeColor="text2"/>
          <w:spacing w:val="14"/>
          <w:sz w:val="27"/>
          <w:szCs w:val="28"/>
        </w:rPr>
        <w:t xml:space="preserve">exlusiv für Aktionen mit </w:t>
      </w:r>
      <w:r w:rsidRPr="00A97B40">
        <w:rPr>
          <w:caps/>
          <w:color w:val="008DC2" w:themeColor="text2"/>
          <w:spacing w:val="14"/>
          <w:sz w:val="27"/>
          <w:szCs w:val="28"/>
        </w:rPr>
        <w:t>Kinder</w:t>
      </w:r>
      <w:r w:rsidR="00405E63">
        <w:rPr>
          <w:caps/>
          <w:color w:val="008DC2" w:themeColor="text2"/>
          <w:spacing w:val="14"/>
          <w:sz w:val="27"/>
          <w:szCs w:val="28"/>
        </w:rPr>
        <w:t xml:space="preserve">n </w:t>
      </w:r>
      <w:r w:rsidRPr="00A97B40">
        <w:rPr>
          <w:caps/>
          <w:color w:val="008DC2" w:themeColor="text2"/>
          <w:spacing w:val="14"/>
          <w:sz w:val="27"/>
          <w:szCs w:val="28"/>
        </w:rPr>
        <w:t>(inkl. Textilstifte-Set)</w:t>
      </w:r>
    </w:p>
    <w:p w14:paraId="326930E6" w14:textId="6A03299B" w:rsidR="00A97B40" w:rsidRDefault="00A97B40" w:rsidP="00A97B40">
      <w:pPr>
        <w:rPr>
          <w:rFonts w:cstheme="minorHAnsi"/>
        </w:rPr>
      </w:pPr>
      <w:r>
        <w:rPr>
          <w:rFonts w:cstheme="minorHAnsi"/>
        </w:rPr>
        <w:t xml:space="preserve">Größe: </w:t>
      </w:r>
      <w:r w:rsidRPr="00797E19">
        <w:rPr>
          <w:rFonts w:cstheme="minorHAnsi"/>
        </w:rPr>
        <w:t>ca. 36 x 46 cm</w:t>
      </w:r>
      <w:r>
        <w:rPr>
          <w:rFonts w:cstheme="minorHAnsi"/>
        </w:rPr>
        <w:t xml:space="preserve"> </w:t>
      </w:r>
      <w:r>
        <w:rPr>
          <w:rFonts w:cstheme="minorHAnsi"/>
        </w:rPr>
        <w:br/>
      </w:r>
      <w:r w:rsidRPr="002F7D3F">
        <w:rPr>
          <w:rFonts w:cstheme="minorHAnsi"/>
        </w:rPr>
        <w:t>Material: 100% Baumwolle</w:t>
      </w:r>
      <w:r w:rsidR="006133E4">
        <w:rPr>
          <w:rFonts w:cstheme="minorHAnsi"/>
        </w:rPr>
        <w:t>, 2-seitig bedruckt</w:t>
      </w:r>
      <w:r w:rsidR="00B741D2">
        <w:rPr>
          <w:rFonts w:cstheme="minorHAnsi"/>
        </w:rPr>
        <w:t xml:space="preserve"> (zusätzlich zu Motiv oben Ausmalbild)</w:t>
      </w:r>
    </w:p>
    <w:p w14:paraId="32FE07E6" w14:textId="02F3C5FD" w:rsidR="00A97B40" w:rsidRDefault="00B741D2" w:rsidP="00A97B40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245F880D" wp14:editId="166009EF">
            <wp:simplePos x="0" y="0"/>
            <wp:positionH relativeFrom="page">
              <wp:posOffset>1893570</wp:posOffset>
            </wp:positionH>
            <wp:positionV relativeFrom="paragraph">
              <wp:posOffset>172720</wp:posOffset>
            </wp:positionV>
            <wp:extent cx="2890800" cy="2854800"/>
            <wp:effectExtent l="0" t="0" r="5080" b="317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" r="8544"/>
                    <a:stretch/>
                  </pic:blipFill>
                  <pic:spPr bwMode="auto">
                    <a:xfrm>
                      <a:off x="0" y="0"/>
                      <a:ext cx="2890800" cy="285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D6928" w14:textId="7B6F96A9" w:rsidR="00A97B40" w:rsidRDefault="00A97B40" w:rsidP="00A97B40">
      <w:pPr>
        <w:rPr>
          <w:rFonts w:cstheme="minorHAnsi"/>
        </w:rPr>
      </w:pPr>
    </w:p>
    <w:p w14:paraId="76B7C939" w14:textId="5CFF204C" w:rsidR="00A97B40" w:rsidRPr="00A97B40" w:rsidRDefault="00A97B40" w:rsidP="001B2D1E">
      <w:pPr>
        <w:rPr>
          <w:caps/>
          <w:color w:val="008DC2" w:themeColor="text2"/>
          <w:spacing w:val="14"/>
          <w:sz w:val="27"/>
          <w:szCs w:val="28"/>
        </w:rPr>
      </w:pPr>
    </w:p>
    <w:sectPr w:rsidR="00A97B40" w:rsidRPr="00A97B40" w:rsidSect="00A62DD7">
      <w:headerReference w:type="default" r:id="rId20"/>
      <w:footerReference w:type="default" r:id="rId21"/>
      <w:headerReference w:type="first" r:id="rId22"/>
      <w:pgSz w:w="11906" w:h="16838"/>
      <w:pgMar w:top="2693" w:right="1418" w:bottom="1134" w:left="1418" w:header="680" w:footer="48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4DBF5E" w14:textId="77777777" w:rsidR="00201794" w:rsidRDefault="00201794" w:rsidP="00264072">
      <w:pPr>
        <w:spacing w:after="0" w:line="240" w:lineRule="auto"/>
      </w:pPr>
      <w:r>
        <w:separator/>
      </w:r>
    </w:p>
  </w:endnote>
  <w:endnote w:type="continuationSeparator" w:id="0">
    <w:p w14:paraId="7B926776" w14:textId="77777777" w:rsidR="00201794" w:rsidRDefault="00201794" w:rsidP="00264072">
      <w:pPr>
        <w:spacing w:after="0" w:line="240" w:lineRule="auto"/>
      </w:pPr>
      <w:r>
        <w:continuationSeparator/>
      </w:r>
    </w:p>
  </w:endnote>
  <w:endnote w:type="continuationNotice" w:id="1">
    <w:p w14:paraId="78F06D7D" w14:textId="77777777" w:rsidR="00201794" w:rsidRDefault="0020179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8F682" w14:textId="4DCE65F6" w:rsidR="00286D4B" w:rsidRPr="00C22269" w:rsidRDefault="002A04A7" w:rsidP="00FD4ACF">
    <w:pPr>
      <w:pStyle w:val="Fuzeile"/>
      <w:tabs>
        <w:tab w:val="clear" w:pos="4536"/>
        <w:tab w:val="clear" w:pos="9072"/>
        <w:tab w:val="left" w:pos="8080"/>
      </w:tabs>
      <w:rPr>
        <w:color w:val="A6A6A6" w:themeColor="background1" w:themeShade="A6"/>
        <w:sz w:val="15"/>
        <w:szCs w:val="15"/>
      </w:rPr>
    </w:pPr>
    <w:r w:rsidRPr="00C22269">
      <w:rPr>
        <w:color w:val="A6A6A6" w:themeColor="background1" w:themeShade="A6"/>
        <w:sz w:val="15"/>
        <w:szCs w:val="15"/>
      </w:rPr>
      <w:fldChar w:fldCharType="begin"/>
    </w:r>
    <w:r w:rsidRPr="00C22269">
      <w:rPr>
        <w:color w:val="A6A6A6" w:themeColor="background1" w:themeShade="A6"/>
        <w:sz w:val="15"/>
        <w:szCs w:val="15"/>
      </w:rPr>
      <w:instrText xml:space="preserve"> TITLE   \* MERGEFORMAT </w:instrText>
    </w:r>
    <w:r w:rsidRPr="00C22269">
      <w:rPr>
        <w:color w:val="A6A6A6" w:themeColor="background1" w:themeShade="A6"/>
        <w:sz w:val="15"/>
        <w:szCs w:val="15"/>
      </w:rPr>
      <w:fldChar w:fldCharType="separate"/>
    </w:r>
    <w:r w:rsidR="00F906E4">
      <w:rPr>
        <w:color w:val="A6A6A6" w:themeColor="background1" w:themeShade="A6"/>
        <w:sz w:val="15"/>
        <w:szCs w:val="15"/>
      </w:rPr>
      <w:t>Übersicht der Werbemittel</w:t>
    </w:r>
    <w:r w:rsidRPr="00C22269">
      <w:rPr>
        <w:color w:val="A6A6A6" w:themeColor="background1" w:themeShade="A6"/>
        <w:sz w:val="15"/>
        <w:szCs w:val="15"/>
      </w:rPr>
      <w:fldChar w:fldCharType="end"/>
    </w:r>
    <w:r w:rsidR="00DD3465" w:rsidRPr="00C22269">
      <w:rPr>
        <w:color w:val="A6A6A6" w:themeColor="background1" w:themeShade="A6"/>
        <w:sz w:val="15"/>
        <w:szCs w:val="15"/>
      </w:rPr>
      <w:t xml:space="preserve">   </w:t>
    </w:r>
    <w:r w:rsidR="00FD4ACF">
      <w:rPr>
        <w:color w:val="A6A6A6" w:themeColor="background1" w:themeShade="A6"/>
        <w:sz w:val="15"/>
        <w:szCs w:val="15"/>
      </w:rPr>
      <w:br/>
    </w:r>
    <w:hyperlink r:id="rId1" w:history="1">
      <w:r w:rsidR="00FD4ACF" w:rsidRPr="00FD4ACF">
        <w:rPr>
          <w:rStyle w:val="Hyperlink"/>
          <w:color w:val="008DC1" w:themeColor="accent3"/>
          <w:sz w:val="15"/>
          <w:szCs w:val="15"/>
        </w:rPr>
        <w:t>www.energietage.bayern</w:t>
      </w:r>
    </w:hyperlink>
    <w:r w:rsidR="00FD4ACF" w:rsidRPr="00FD4ACF">
      <w:rPr>
        <w:color w:val="008DC1" w:themeColor="accent3"/>
        <w:sz w:val="15"/>
        <w:szCs w:val="15"/>
      </w:rPr>
      <w:t xml:space="preserve"> </w:t>
    </w:r>
    <w:r w:rsidR="00FD4ACF">
      <w:rPr>
        <w:color w:val="A6A6A6" w:themeColor="background1" w:themeShade="A6"/>
        <w:sz w:val="15"/>
        <w:szCs w:val="15"/>
      </w:rPr>
      <w:tab/>
    </w:r>
    <w:r w:rsidR="009F490D">
      <w:rPr>
        <w:color w:val="A6A6A6" w:themeColor="background1" w:themeShade="A6"/>
        <w:sz w:val="15"/>
        <w:szCs w:val="15"/>
      </w:rPr>
      <w:tab/>
    </w:r>
    <w:r w:rsidR="00FD4ACF" w:rsidRPr="00C22269">
      <w:rPr>
        <w:b/>
        <w:bCs/>
        <w:color w:val="008DC2" w:themeColor="text2"/>
        <w:sz w:val="15"/>
        <w:szCs w:val="15"/>
      </w:rPr>
      <w:fldChar w:fldCharType="begin"/>
    </w:r>
    <w:r w:rsidR="00FD4ACF" w:rsidRPr="00C22269">
      <w:rPr>
        <w:b/>
        <w:bCs/>
        <w:color w:val="008DC2" w:themeColor="text2"/>
        <w:sz w:val="15"/>
        <w:szCs w:val="15"/>
      </w:rPr>
      <w:instrText xml:space="preserve"> PAGE   \* MERGEFORMAT </w:instrText>
    </w:r>
    <w:r w:rsidR="00FD4ACF" w:rsidRPr="00C22269">
      <w:rPr>
        <w:b/>
        <w:bCs/>
        <w:color w:val="008DC2" w:themeColor="text2"/>
        <w:sz w:val="15"/>
        <w:szCs w:val="15"/>
      </w:rPr>
      <w:fldChar w:fldCharType="separate"/>
    </w:r>
    <w:r w:rsidR="00FD4ACF">
      <w:rPr>
        <w:b/>
        <w:bCs/>
        <w:color w:val="008DC2" w:themeColor="text2"/>
        <w:sz w:val="15"/>
        <w:szCs w:val="15"/>
      </w:rPr>
      <w:t>4</w:t>
    </w:r>
    <w:r w:rsidR="00FD4ACF" w:rsidRPr="00C22269">
      <w:rPr>
        <w:b/>
        <w:bCs/>
        <w:color w:val="008DC2" w:themeColor="text2"/>
        <w:sz w:val="15"/>
        <w:szCs w:val="1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AEB837" w14:textId="77777777" w:rsidR="00201794" w:rsidRPr="009B70E4" w:rsidRDefault="00201794" w:rsidP="00264072">
      <w:pPr>
        <w:spacing w:after="0" w:line="240" w:lineRule="auto"/>
        <w:rPr>
          <w:color w:val="008DC2" w:themeColor="text2"/>
        </w:rPr>
      </w:pPr>
      <w:r>
        <w:rPr>
          <w:color w:val="008DC2" w:themeColor="text2"/>
        </w:rPr>
        <w:br/>
      </w:r>
      <w:r w:rsidRPr="009B70E4">
        <w:rPr>
          <w:color w:val="008DC2" w:themeColor="text2"/>
        </w:rPr>
        <w:separator/>
      </w:r>
    </w:p>
  </w:footnote>
  <w:footnote w:type="continuationSeparator" w:id="0">
    <w:p w14:paraId="24BEAC05" w14:textId="77777777" w:rsidR="00201794" w:rsidRDefault="00201794" w:rsidP="00264072">
      <w:pPr>
        <w:spacing w:after="0" w:line="240" w:lineRule="auto"/>
      </w:pPr>
      <w:r>
        <w:continuationSeparator/>
      </w:r>
    </w:p>
  </w:footnote>
  <w:footnote w:type="continuationNotice" w:id="1">
    <w:p w14:paraId="6604E522" w14:textId="77777777" w:rsidR="00201794" w:rsidRDefault="0020179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6EB29" w14:textId="0545B0C4" w:rsidR="00264072" w:rsidRPr="00674CC9" w:rsidRDefault="00FA1264" w:rsidP="006060DA">
    <w:pPr>
      <w:pStyle w:val="Kopfzeile"/>
      <w:tabs>
        <w:tab w:val="left" w:pos="0"/>
      </w:tabs>
      <w:rPr>
        <w:color w:val="A4C667" w:themeColor="text1"/>
      </w:rPr>
    </w:pPr>
    <w:r>
      <w:rPr>
        <w:noProof/>
      </w:rPr>
      <w:drawing>
        <wp:anchor distT="0" distB="0" distL="114300" distR="114300" simplePos="0" relativeHeight="251660289" behindDoc="1" locked="0" layoutInCell="1" allowOverlap="1" wp14:anchorId="4102714D" wp14:editId="00348D34">
          <wp:simplePos x="0" y="0"/>
          <wp:positionH relativeFrom="page">
            <wp:align>left</wp:align>
          </wp:positionH>
          <wp:positionV relativeFrom="paragraph">
            <wp:posOffset>-428368</wp:posOffset>
          </wp:positionV>
          <wp:extent cx="7560000" cy="1267200"/>
          <wp:effectExtent l="0" t="0" r="3175" b="952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26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3BBDE" w14:textId="7EF81807" w:rsidR="00CF1BA3" w:rsidRDefault="00A56F69">
    <w:pPr>
      <w:pStyle w:val="Kopfzeile"/>
    </w:pPr>
    <w:r>
      <w:rPr>
        <w:noProof/>
      </w:rPr>
      <w:drawing>
        <wp:anchor distT="0" distB="0" distL="114300" distR="114300" simplePos="0" relativeHeight="251662337" behindDoc="1" locked="0" layoutInCell="1" allowOverlap="1" wp14:anchorId="3611B876" wp14:editId="6360988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7199" cy="10703925"/>
          <wp:effectExtent l="0" t="0" r="0" b="254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7199" cy="1070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A0EEE"/>
    <w:multiLevelType w:val="multilevel"/>
    <w:tmpl w:val="04070025"/>
    <w:styleLink w:val="Formatvorlage1"/>
    <w:lvl w:ilvl="0">
      <w:start w:val="1"/>
      <w:numFmt w:val="decimal"/>
      <w:lvlText w:val="%1"/>
      <w:lvlJc w:val="left"/>
      <w:pPr>
        <w:ind w:left="432" w:hanging="432"/>
      </w:pPr>
      <w:rPr>
        <w:rFonts w:asciiTheme="majorHAnsi" w:hAnsiTheme="majorHAnsi"/>
      </w:rPr>
    </w:lvl>
    <w:lvl w:ilvl="1">
      <w:start w:val="1"/>
      <w:numFmt w:val="decimal"/>
      <w:lvlText w:val="%1.%2"/>
      <w:lvlJc w:val="left"/>
      <w:pPr>
        <w:ind w:left="1285" w:hanging="576"/>
      </w:pPr>
    </w:lvl>
    <w:lvl w:ilvl="2">
      <w:start w:val="1"/>
      <w:numFmt w:val="decimal"/>
      <w:lvlText w:val="%1.%2.%3"/>
      <w:lvlJc w:val="left"/>
      <w:pPr>
        <w:ind w:left="2138" w:hanging="720"/>
      </w:pPr>
    </w:lvl>
    <w:lvl w:ilvl="3">
      <w:start w:val="1"/>
      <w:numFmt w:val="decimal"/>
      <w:lvlText w:val="%1.%2.%3.%4"/>
      <w:lvlJc w:val="left"/>
      <w:pPr>
        <w:ind w:left="2991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BA86BE3"/>
    <w:multiLevelType w:val="hybridMultilevel"/>
    <w:tmpl w:val="4CCC9D06"/>
    <w:lvl w:ilvl="0" w:tplc="257C760E">
      <w:start w:val="1"/>
      <w:numFmt w:val="bullet"/>
      <w:lvlText w:val="•"/>
      <w:lvlJc w:val="left"/>
      <w:pPr>
        <w:ind w:left="227" w:hanging="227"/>
      </w:pPr>
      <w:rPr>
        <w:rFonts w:ascii="Arial" w:hAnsi="Arial" w:hint="default"/>
        <w:b/>
        <w:i w:val="0"/>
        <w:strike w:val="0"/>
        <w:dstrike w:val="0"/>
        <w:color w:val="006E93" w:themeColor="accent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AE3E72">
      <w:start w:val="1"/>
      <w:numFmt w:val="bullet"/>
      <w:lvlText w:val="‒"/>
      <w:lvlJc w:val="left"/>
      <w:pPr>
        <w:ind w:left="567" w:hanging="340"/>
      </w:pPr>
      <w:rPr>
        <w:rFonts w:ascii="Arial Black" w:hAnsi="Arial Black" w:hint="default"/>
        <w:b/>
        <w:i w:val="0"/>
        <w:strike w:val="0"/>
        <w:dstrike w:val="0"/>
        <w:color w:val="006E93" w:themeColor="accent2"/>
        <w:position w:val="0"/>
        <w:sz w:val="32"/>
        <w:vertAlign w:val="baseline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26E43"/>
    <w:multiLevelType w:val="hybridMultilevel"/>
    <w:tmpl w:val="8B3A9852"/>
    <w:lvl w:ilvl="0" w:tplc="048CB696">
      <w:start w:val="1"/>
      <w:numFmt w:val="bullet"/>
      <w:lvlText w:val=""/>
      <w:lvlJc w:val="left"/>
      <w:pPr>
        <w:ind w:left="720" w:hanging="360"/>
      </w:pPr>
      <w:rPr>
        <w:rFonts w:asciiTheme="majorHAnsi" w:hAnsiTheme="majorHAnsi" w:hint="default"/>
        <w:strike w:val="0"/>
        <w:dstrike w:val="0"/>
        <w:u w:color="006E93" w:themeColor="accent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60286"/>
    <w:multiLevelType w:val="hybridMultilevel"/>
    <w:tmpl w:val="0DD2A9F8"/>
    <w:lvl w:ilvl="0" w:tplc="257C760E">
      <w:start w:val="1"/>
      <w:numFmt w:val="bullet"/>
      <w:lvlText w:val="•"/>
      <w:lvlJc w:val="left"/>
      <w:pPr>
        <w:ind w:left="227" w:hanging="227"/>
      </w:pPr>
      <w:rPr>
        <w:rFonts w:ascii="Arial" w:hAnsi="Arial" w:hint="default"/>
        <w:b/>
        <w:i w:val="0"/>
        <w:strike w:val="0"/>
        <w:dstrike w:val="0"/>
        <w:color w:val="006E93" w:themeColor="accent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8AE86C">
      <w:start w:val="1"/>
      <w:numFmt w:val="bullet"/>
      <w:lvlText w:val="•"/>
      <w:lvlJc w:val="left"/>
      <w:pPr>
        <w:ind w:left="680" w:hanging="340"/>
      </w:pPr>
      <w:rPr>
        <w:rFonts w:ascii="Arial" w:hAnsi="Arial" w:hint="default"/>
        <w:b/>
        <w:i w:val="0"/>
        <w:strike w:val="0"/>
        <w:dstrike w:val="0"/>
        <w:color w:val="06033A"/>
        <w:position w:val="0"/>
        <w:sz w:val="24"/>
        <w:vertAlign w:val="baseline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E468D"/>
    <w:multiLevelType w:val="hybridMultilevel"/>
    <w:tmpl w:val="61F457CA"/>
    <w:lvl w:ilvl="0" w:tplc="71DC6EC8">
      <w:start w:val="1"/>
      <w:numFmt w:val="bullet"/>
      <w:pStyle w:val="AufzhlungEbene2"/>
      <w:lvlText w:val="○"/>
      <w:lvlJc w:val="left"/>
      <w:pPr>
        <w:ind w:left="644" w:hanging="360"/>
      </w:pPr>
      <w:rPr>
        <w:rFonts w:ascii="Arial Black" w:hAnsi="Arial Black" w:hint="default"/>
        <w:b w:val="0"/>
        <w:i w:val="0"/>
        <w:strike w:val="0"/>
        <w:dstrike w:val="0"/>
        <w:color w:val="A4C667" w:themeColor="accent5"/>
        <w:position w:val="0"/>
        <w:sz w:val="24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 w15:restartNumberingAfterBreak="0">
    <w:nsid w:val="124C2763"/>
    <w:multiLevelType w:val="hybridMultilevel"/>
    <w:tmpl w:val="B8285B60"/>
    <w:lvl w:ilvl="0" w:tplc="257C760E">
      <w:start w:val="1"/>
      <w:numFmt w:val="bullet"/>
      <w:lvlText w:val="•"/>
      <w:lvlJc w:val="left"/>
      <w:pPr>
        <w:ind w:left="227" w:hanging="227"/>
      </w:pPr>
      <w:rPr>
        <w:rFonts w:ascii="Arial" w:hAnsi="Arial" w:hint="default"/>
        <w:b/>
        <w:i w:val="0"/>
        <w:strike w:val="0"/>
        <w:dstrike w:val="0"/>
        <w:color w:val="006E93" w:themeColor="accent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EAA4CA">
      <w:start w:val="1"/>
      <w:numFmt w:val="bullet"/>
      <w:lvlText w:val="‒"/>
      <w:lvlJc w:val="left"/>
      <w:pPr>
        <w:ind w:left="680" w:hanging="340"/>
      </w:pPr>
      <w:rPr>
        <w:rFonts w:ascii="Arial Black" w:hAnsi="Arial Black" w:hint="default"/>
        <w:b/>
        <w:i w:val="0"/>
        <w:strike w:val="0"/>
        <w:dstrike w:val="0"/>
        <w:color w:val="06033A"/>
        <w:position w:val="0"/>
        <w:sz w:val="32"/>
        <w:vertAlign w:val="baseline"/>
      </w:rPr>
    </w:lvl>
    <w:lvl w:ilvl="4" w:tplc="C3620E5E">
      <w:start w:val="1"/>
      <w:numFmt w:val="bullet"/>
      <w:pStyle w:val="BulletpointEbene3"/>
      <w:lvlText w:val="•"/>
      <w:lvlJc w:val="left"/>
      <w:pPr>
        <w:ind w:left="907" w:hanging="227"/>
      </w:pPr>
      <w:rPr>
        <w:rFonts w:ascii="Arial" w:hAnsi="Arial" w:hint="default"/>
        <w:b/>
        <w:i w:val="0"/>
        <w:strike w:val="0"/>
        <w:dstrike w:val="0"/>
        <w:color w:val="06033A"/>
        <w:position w:val="0"/>
        <w:sz w:val="24"/>
        <w:vertAlign w:val="baseline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D2782"/>
    <w:multiLevelType w:val="hybridMultilevel"/>
    <w:tmpl w:val="9FF2A6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82A26"/>
    <w:multiLevelType w:val="hybridMultilevel"/>
    <w:tmpl w:val="7990084A"/>
    <w:lvl w:ilvl="0" w:tplc="257C760E">
      <w:start w:val="1"/>
      <w:numFmt w:val="bullet"/>
      <w:lvlText w:val="•"/>
      <w:lvlJc w:val="left"/>
      <w:pPr>
        <w:ind w:left="227" w:hanging="227"/>
      </w:pPr>
      <w:rPr>
        <w:rFonts w:ascii="Arial" w:hAnsi="Arial" w:hint="default"/>
        <w:b/>
        <w:i w:val="0"/>
        <w:strike w:val="0"/>
        <w:dstrike w:val="0"/>
        <w:color w:val="006E93" w:themeColor="accent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A464E6">
      <w:start w:val="1"/>
      <w:numFmt w:val="bullet"/>
      <w:lvlText w:val="‒"/>
      <w:lvlJc w:val="left"/>
      <w:pPr>
        <w:ind w:left="284" w:firstLine="283"/>
      </w:pPr>
      <w:rPr>
        <w:rFonts w:ascii="Arial" w:hAnsi="Arial" w:hint="default"/>
        <w:b/>
        <w:i w:val="0"/>
        <w:strike w:val="0"/>
        <w:dstrike w:val="0"/>
        <w:color w:val="006E93" w:themeColor="accent2"/>
        <w:position w:val="0"/>
        <w:sz w:val="32"/>
        <w:vertAlign w:val="baseline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6D31C9"/>
    <w:multiLevelType w:val="hybridMultilevel"/>
    <w:tmpl w:val="7070F5A2"/>
    <w:lvl w:ilvl="0" w:tplc="257C760E">
      <w:start w:val="1"/>
      <w:numFmt w:val="bullet"/>
      <w:lvlText w:val="•"/>
      <w:lvlJc w:val="left"/>
      <w:pPr>
        <w:ind w:left="227" w:hanging="227"/>
      </w:pPr>
      <w:rPr>
        <w:rFonts w:ascii="Arial" w:hAnsi="Arial" w:hint="default"/>
        <w:b/>
        <w:i w:val="0"/>
        <w:strike w:val="0"/>
        <w:dstrike w:val="0"/>
        <w:color w:val="006E93" w:themeColor="accent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EAA4CA">
      <w:start w:val="1"/>
      <w:numFmt w:val="bullet"/>
      <w:lvlText w:val="‒"/>
      <w:lvlJc w:val="left"/>
      <w:pPr>
        <w:ind w:left="680" w:hanging="340"/>
      </w:pPr>
      <w:rPr>
        <w:rFonts w:ascii="Arial Black" w:hAnsi="Arial Black" w:hint="default"/>
        <w:b/>
        <w:i w:val="0"/>
        <w:strike w:val="0"/>
        <w:dstrike w:val="0"/>
        <w:color w:val="06033A"/>
        <w:position w:val="0"/>
        <w:sz w:val="32"/>
        <w:vertAlign w:val="baseline"/>
      </w:rPr>
    </w:lvl>
    <w:lvl w:ilvl="4" w:tplc="65FCCBE8">
      <w:start w:val="1"/>
      <w:numFmt w:val="bullet"/>
      <w:lvlText w:val="o"/>
      <w:lvlJc w:val="left"/>
      <w:pPr>
        <w:ind w:left="794" w:firstLine="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4197A"/>
    <w:multiLevelType w:val="hybridMultilevel"/>
    <w:tmpl w:val="435443F6"/>
    <w:lvl w:ilvl="0" w:tplc="257C760E">
      <w:start w:val="1"/>
      <w:numFmt w:val="bullet"/>
      <w:lvlText w:val="•"/>
      <w:lvlJc w:val="left"/>
      <w:pPr>
        <w:ind w:left="227" w:hanging="227"/>
      </w:pPr>
      <w:rPr>
        <w:rFonts w:ascii="Arial" w:hAnsi="Arial" w:hint="default"/>
        <w:b/>
        <w:i w:val="0"/>
        <w:strike w:val="0"/>
        <w:dstrike w:val="0"/>
        <w:color w:val="006E93" w:themeColor="accent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946C7C">
      <w:start w:val="1"/>
      <w:numFmt w:val="bullet"/>
      <w:lvlText w:val="‒"/>
      <w:lvlJc w:val="left"/>
      <w:pPr>
        <w:ind w:left="340" w:hanging="340"/>
      </w:pPr>
      <w:rPr>
        <w:rFonts w:ascii="Arial Black" w:hAnsi="Arial Black" w:hint="default"/>
        <w:b w:val="0"/>
        <w:i w:val="0"/>
        <w:strike w:val="0"/>
        <w:dstrike w:val="0"/>
        <w:color w:val="006E93" w:themeColor="accent2"/>
        <w:position w:val="0"/>
        <w:sz w:val="32"/>
        <w:vertAlign w:val="baseline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C63327"/>
    <w:multiLevelType w:val="hybridMultilevel"/>
    <w:tmpl w:val="3668B1B2"/>
    <w:lvl w:ilvl="0" w:tplc="257C760E">
      <w:start w:val="1"/>
      <w:numFmt w:val="bullet"/>
      <w:lvlText w:val="•"/>
      <w:lvlJc w:val="left"/>
      <w:pPr>
        <w:ind w:left="227" w:hanging="227"/>
      </w:pPr>
      <w:rPr>
        <w:rFonts w:ascii="Arial" w:hAnsi="Arial" w:hint="default"/>
        <w:b/>
        <w:i w:val="0"/>
        <w:strike w:val="0"/>
        <w:dstrike w:val="0"/>
        <w:color w:val="006E93" w:themeColor="accent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B13D7B"/>
    <w:multiLevelType w:val="hybridMultilevel"/>
    <w:tmpl w:val="A6CC61BE"/>
    <w:lvl w:ilvl="0" w:tplc="257C760E">
      <w:start w:val="1"/>
      <w:numFmt w:val="bullet"/>
      <w:lvlText w:val="•"/>
      <w:lvlJc w:val="left"/>
      <w:pPr>
        <w:ind w:left="227" w:hanging="227"/>
      </w:pPr>
      <w:rPr>
        <w:rFonts w:ascii="Arial" w:hAnsi="Arial" w:hint="default"/>
        <w:b/>
        <w:i w:val="0"/>
        <w:strike w:val="0"/>
        <w:dstrike w:val="0"/>
        <w:color w:val="006E93" w:themeColor="accent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EAA4CA">
      <w:start w:val="1"/>
      <w:numFmt w:val="bullet"/>
      <w:lvlText w:val="‒"/>
      <w:lvlJc w:val="left"/>
      <w:pPr>
        <w:ind w:left="680" w:hanging="340"/>
      </w:pPr>
      <w:rPr>
        <w:rFonts w:ascii="Arial Black" w:hAnsi="Arial Black" w:hint="default"/>
        <w:b/>
        <w:i w:val="0"/>
        <w:strike w:val="0"/>
        <w:dstrike w:val="0"/>
        <w:color w:val="06033A"/>
        <w:position w:val="0"/>
        <w:sz w:val="32"/>
        <w:vertAlign w:val="baseline"/>
      </w:rPr>
    </w:lvl>
    <w:lvl w:ilvl="4" w:tplc="C4AEEAF6">
      <w:start w:val="1"/>
      <w:numFmt w:val="bullet"/>
      <w:lvlText w:val="o"/>
      <w:lvlJc w:val="left"/>
      <w:pPr>
        <w:ind w:left="1021" w:firstLine="226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D63873"/>
    <w:multiLevelType w:val="hybridMultilevel"/>
    <w:tmpl w:val="B12A1F48"/>
    <w:lvl w:ilvl="0" w:tplc="257C760E">
      <w:start w:val="1"/>
      <w:numFmt w:val="bullet"/>
      <w:lvlText w:val="•"/>
      <w:lvlJc w:val="left"/>
      <w:pPr>
        <w:ind w:left="227" w:hanging="227"/>
      </w:pPr>
      <w:rPr>
        <w:rFonts w:ascii="Arial" w:hAnsi="Arial" w:hint="default"/>
        <w:b/>
        <w:i w:val="0"/>
        <w:strike w:val="0"/>
        <w:dstrike w:val="0"/>
        <w:color w:val="006E93" w:themeColor="accent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6614E8">
      <w:start w:val="1"/>
      <w:numFmt w:val="bullet"/>
      <w:lvlText w:val="•"/>
      <w:lvlJc w:val="left"/>
      <w:pPr>
        <w:ind w:left="454" w:hanging="227"/>
      </w:pPr>
      <w:rPr>
        <w:rFonts w:ascii="Arial" w:hAnsi="Arial" w:hint="default"/>
        <w:b/>
        <w:i w:val="0"/>
        <w:strike w:val="0"/>
        <w:dstrike w:val="0"/>
        <w:color w:val="06033A"/>
        <w:position w:val="0"/>
        <w:sz w:val="24"/>
        <w:vertAlign w:val="baseline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945CB7"/>
    <w:multiLevelType w:val="multilevel"/>
    <w:tmpl w:val="A28C86F2"/>
    <w:lvl w:ilvl="0">
      <w:start w:val="1"/>
      <w:numFmt w:val="decimal"/>
      <w:pStyle w:val="berschrift1"/>
      <w:lvlText w:val="%1"/>
      <w:lvlJc w:val="left"/>
      <w:pPr>
        <w:tabs>
          <w:tab w:val="num" w:pos="431"/>
        </w:tabs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3BF139EF"/>
    <w:multiLevelType w:val="hybridMultilevel"/>
    <w:tmpl w:val="8758A6DC"/>
    <w:lvl w:ilvl="0" w:tplc="12D6F8E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b/>
        <w:i w:val="0"/>
        <w:strike w:val="0"/>
        <w:dstrike w:val="0"/>
        <w:color w:val="006E93" w:themeColor="accent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BC253F"/>
    <w:multiLevelType w:val="hybridMultilevel"/>
    <w:tmpl w:val="2BEC5DAC"/>
    <w:lvl w:ilvl="0" w:tplc="257C760E">
      <w:start w:val="1"/>
      <w:numFmt w:val="bullet"/>
      <w:lvlText w:val="•"/>
      <w:lvlJc w:val="left"/>
      <w:pPr>
        <w:ind w:left="340" w:hanging="340"/>
      </w:pPr>
      <w:rPr>
        <w:rFonts w:ascii="Arial" w:hAnsi="Arial" w:hint="default"/>
        <w:b/>
        <w:i w:val="0"/>
        <w:strike w:val="0"/>
        <w:dstrike w:val="0"/>
        <w:color w:val="006E93" w:themeColor="accent2"/>
        <w:position w:val="0"/>
        <w:sz w:val="3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F864B7"/>
    <w:multiLevelType w:val="hybridMultilevel"/>
    <w:tmpl w:val="19C4EEEC"/>
    <w:lvl w:ilvl="0" w:tplc="D914761C">
      <w:start w:val="1"/>
      <w:numFmt w:val="bullet"/>
      <w:lvlText w:val="•"/>
      <w:lvlJc w:val="left"/>
      <w:pPr>
        <w:ind w:left="794" w:hanging="227"/>
      </w:pPr>
      <w:rPr>
        <w:rFonts w:ascii="Arial" w:hAnsi="Arial" w:hint="default"/>
        <w:b/>
        <w:i w:val="0"/>
        <w:strike w:val="0"/>
        <w:dstrike w:val="0"/>
        <w:color w:val="006E93" w:themeColor="accent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AA7E13"/>
    <w:multiLevelType w:val="hybridMultilevel"/>
    <w:tmpl w:val="1A20C586"/>
    <w:lvl w:ilvl="0" w:tplc="257C760E">
      <w:start w:val="1"/>
      <w:numFmt w:val="bullet"/>
      <w:lvlText w:val="•"/>
      <w:lvlJc w:val="left"/>
      <w:pPr>
        <w:ind w:left="227" w:hanging="227"/>
      </w:pPr>
      <w:rPr>
        <w:rFonts w:ascii="Arial" w:hAnsi="Arial" w:hint="default"/>
        <w:b/>
        <w:i w:val="0"/>
        <w:strike w:val="0"/>
        <w:dstrike w:val="0"/>
        <w:color w:val="006E93" w:themeColor="accent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EAA4CA">
      <w:start w:val="1"/>
      <w:numFmt w:val="bullet"/>
      <w:lvlText w:val="‒"/>
      <w:lvlJc w:val="left"/>
      <w:pPr>
        <w:ind w:left="680" w:hanging="340"/>
      </w:pPr>
      <w:rPr>
        <w:rFonts w:ascii="Arial Black" w:hAnsi="Arial Black" w:hint="default"/>
        <w:b/>
        <w:i w:val="0"/>
        <w:strike w:val="0"/>
        <w:dstrike w:val="0"/>
        <w:color w:val="06033A"/>
        <w:position w:val="0"/>
        <w:sz w:val="32"/>
        <w:vertAlign w:val="baseline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7055C6"/>
    <w:multiLevelType w:val="hybridMultilevel"/>
    <w:tmpl w:val="C6147F92"/>
    <w:lvl w:ilvl="0" w:tplc="257C760E">
      <w:start w:val="1"/>
      <w:numFmt w:val="bullet"/>
      <w:lvlText w:val="•"/>
      <w:lvlJc w:val="left"/>
      <w:pPr>
        <w:ind w:left="227" w:hanging="227"/>
      </w:pPr>
      <w:rPr>
        <w:rFonts w:ascii="Arial" w:hAnsi="Arial" w:hint="default"/>
        <w:b/>
        <w:i w:val="0"/>
        <w:strike w:val="0"/>
        <w:dstrike w:val="0"/>
        <w:color w:val="006E93" w:themeColor="accent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8C9340">
      <w:start w:val="1"/>
      <w:numFmt w:val="bullet"/>
      <w:lvlText w:val="‒"/>
      <w:lvlJc w:val="left"/>
      <w:pPr>
        <w:ind w:left="0" w:firstLine="510"/>
      </w:pPr>
      <w:rPr>
        <w:rFonts w:ascii="Arial" w:hAnsi="Arial" w:hint="default"/>
        <w:b/>
        <w:i w:val="0"/>
        <w:strike w:val="0"/>
        <w:dstrike w:val="0"/>
        <w:color w:val="006E93" w:themeColor="accent2"/>
        <w:position w:val="0"/>
        <w:sz w:val="32"/>
        <w:vertAlign w:val="baseline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9127EC"/>
    <w:multiLevelType w:val="hybridMultilevel"/>
    <w:tmpl w:val="632C1452"/>
    <w:lvl w:ilvl="0" w:tplc="54969410">
      <w:start w:val="1"/>
      <w:numFmt w:val="bullet"/>
      <w:lvlText w:val="•"/>
      <w:lvlJc w:val="left"/>
      <w:pPr>
        <w:ind w:left="567" w:hanging="170"/>
      </w:pPr>
      <w:rPr>
        <w:rFonts w:ascii="Arial" w:hAnsi="Arial" w:hint="default"/>
        <w:b/>
        <w:i w:val="0"/>
        <w:strike w:val="0"/>
        <w:dstrike w:val="0"/>
        <w:color w:val="006E93" w:themeColor="accent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FA610B"/>
    <w:multiLevelType w:val="hybridMultilevel"/>
    <w:tmpl w:val="6C380A60"/>
    <w:lvl w:ilvl="0" w:tplc="ECAE6C70">
      <w:start w:val="1"/>
      <w:numFmt w:val="bullet"/>
      <w:lvlText w:val="•"/>
      <w:lvlJc w:val="left"/>
      <w:pPr>
        <w:ind w:left="567" w:hanging="283"/>
      </w:pPr>
      <w:rPr>
        <w:rFonts w:ascii="Arial" w:hAnsi="Arial" w:hint="default"/>
        <w:b/>
        <w:i w:val="0"/>
        <w:strike w:val="0"/>
        <w:dstrike w:val="0"/>
        <w:color w:val="006E93" w:themeColor="accent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470FF5"/>
    <w:multiLevelType w:val="hybridMultilevel"/>
    <w:tmpl w:val="CAD0082C"/>
    <w:lvl w:ilvl="0" w:tplc="D16A485C">
      <w:start w:val="1"/>
      <w:numFmt w:val="bullet"/>
      <w:pStyle w:val="AufzhlungEbene3"/>
      <w:lvlText w:val="◦"/>
      <w:lvlJc w:val="left"/>
      <w:pPr>
        <w:ind w:left="927" w:hanging="360"/>
      </w:pPr>
      <w:rPr>
        <w:rFonts w:ascii="Arial Black" w:hAnsi="Arial Black" w:hint="default"/>
        <w:b w:val="0"/>
        <w:i w:val="0"/>
        <w:strike w:val="0"/>
        <w:dstrike w:val="0"/>
        <w:color w:val="A4C667" w:themeColor="accent5"/>
        <w:position w:val="0"/>
        <w:sz w:val="24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2" w15:restartNumberingAfterBreak="0">
    <w:nsid w:val="4FA12C17"/>
    <w:multiLevelType w:val="hybridMultilevel"/>
    <w:tmpl w:val="6FAA50CA"/>
    <w:lvl w:ilvl="0" w:tplc="5140853A">
      <w:start w:val="1"/>
      <w:numFmt w:val="bullet"/>
      <w:lvlText w:val="•"/>
      <w:lvlJc w:val="left"/>
      <w:pPr>
        <w:ind w:left="567" w:hanging="227"/>
      </w:pPr>
      <w:rPr>
        <w:rFonts w:ascii="Arial" w:hAnsi="Arial" w:hint="default"/>
        <w:b/>
        <w:i w:val="0"/>
        <w:strike w:val="0"/>
        <w:dstrike w:val="0"/>
        <w:color w:val="006E93" w:themeColor="accent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F82AA7"/>
    <w:multiLevelType w:val="hybridMultilevel"/>
    <w:tmpl w:val="E3C0D152"/>
    <w:lvl w:ilvl="0" w:tplc="8792849A">
      <w:start w:val="1"/>
      <w:numFmt w:val="bullet"/>
      <w:lvlText w:val="•"/>
      <w:lvlJc w:val="left"/>
      <w:pPr>
        <w:ind w:left="510" w:hanging="283"/>
      </w:pPr>
      <w:rPr>
        <w:rFonts w:ascii="Arial" w:hAnsi="Arial" w:hint="default"/>
        <w:b/>
        <w:i w:val="0"/>
        <w:strike w:val="0"/>
        <w:dstrike w:val="0"/>
        <w:color w:val="006E93" w:themeColor="accent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411E59"/>
    <w:multiLevelType w:val="hybridMultilevel"/>
    <w:tmpl w:val="E012C738"/>
    <w:lvl w:ilvl="0" w:tplc="257C760E">
      <w:start w:val="1"/>
      <w:numFmt w:val="bullet"/>
      <w:lvlText w:val="•"/>
      <w:lvlJc w:val="left"/>
      <w:pPr>
        <w:ind w:left="227" w:hanging="227"/>
      </w:pPr>
      <w:rPr>
        <w:rFonts w:ascii="Arial" w:hAnsi="Arial" w:hint="default"/>
        <w:b/>
        <w:i w:val="0"/>
        <w:strike w:val="0"/>
        <w:dstrike w:val="0"/>
        <w:color w:val="006E93" w:themeColor="accent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FEF460">
      <w:start w:val="1"/>
      <w:numFmt w:val="bullet"/>
      <w:lvlText w:val="‒"/>
      <w:lvlJc w:val="left"/>
      <w:pPr>
        <w:ind w:left="227" w:hanging="227"/>
      </w:pPr>
      <w:rPr>
        <w:rFonts w:ascii="Arial" w:hAnsi="Arial" w:hint="default"/>
        <w:b/>
        <w:i w:val="0"/>
        <w:strike w:val="0"/>
        <w:dstrike w:val="0"/>
        <w:color w:val="006E93" w:themeColor="accent2"/>
        <w:position w:val="0"/>
        <w:sz w:val="32"/>
        <w:vertAlign w:val="baseline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76500A"/>
    <w:multiLevelType w:val="hybridMultilevel"/>
    <w:tmpl w:val="9EB864F8"/>
    <w:lvl w:ilvl="0" w:tplc="A9AA4ABE">
      <w:start w:val="1"/>
      <w:numFmt w:val="bullet"/>
      <w:lvlText w:val="•"/>
      <w:lvlJc w:val="left"/>
      <w:pPr>
        <w:ind w:left="284" w:hanging="284"/>
      </w:pPr>
      <w:rPr>
        <w:rFonts w:ascii="Arial" w:hAnsi="Arial" w:hint="default"/>
        <w:b/>
        <w:i w:val="0"/>
        <w:strike w:val="0"/>
        <w:dstrike w:val="0"/>
        <w:color w:val="006E93" w:themeColor="accent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6B35E7"/>
    <w:multiLevelType w:val="hybridMultilevel"/>
    <w:tmpl w:val="363E3A1E"/>
    <w:lvl w:ilvl="0" w:tplc="257C760E">
      <w:start w:val="1"/>
      <w:numFmt w:val="bullet"/>
      <w:lvlText w:val="•"/>
      <w:lvlJc w:val="left"/>
      <w:pPr>
        <w:ind w:left="227" w:hanging="227"/>
      </w:pPr>
      <w:rPr>
        <w:rFonts w:ascii="Arial" w:hAnsi="Arial" w:hint="default"/>
        <w:b/>
        <w:i w:val="0"/>
        <w:strike w:val="0"/>
        <w:dstrike w:val="0"/>
        <w:color w:val="006E93" w:themeColor="accent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EAA4CA">
      <w:start w:val="1"/>
      <w:numFmt w:val="bullet"/>
      <w:lvlText w:val="‒"/>
      <w:lvlJc w:val="left"/>
      <w:pPr>
        <w:ind w:left="680" w:hanging="340"/>
      </w:pPr>
      <w:rPr>
        <w:rFonts w:ascii="Arial Black" w:hAnsi="Arial Black" w:hint="default"/>
        <w:b/>
        <w:i w:val="0"/>
        <w:strike w:val="0"/>
        <w:dstrike w:val="0"/>
        <w:color w:val="06033A"/>
        <w:position w:val="0"/>
        <w:sz w:val="32"/>
        <w:vertAlign w:val="baseline"/>
      </w:rPr>
    </w:lvl>
    <w:lvl w:ilvl="4" w:tplc="D09CA74C">
      <w:start w:val="1"/>
      <w:numFmt w:val="bullet"/>
      <w:lvlText w:val="o"/>
      <w:lvlJc w:val="left"/>
      <w:pPr>
        <w:ind w:left="907" w:hanging="227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9C732D"/>
    <w:multiLevelType w:val="hybridMultilevel"/>
    <w:tmpl w:val="B7EA1118"/>
    <w:lvl w:ilvl="0" w:tplc="0ECC200C">
      <w:start w:val="1"/>
      <w:numFmt w:val="bullet"/>
      <w:lvlText w:val="•"/>
      <w:lvlJc w:val="left"/>
      <w:pPr>
        <w:ind w:left="454" w:hanging="170"/>
      </w:pPr>
      <w:rPr>
        <w:rFonts w:ascii="Arial" w:hAnsi="Arial" w:hint="default"/>
        <w:b/>
        <w:i w:val="0"/>
        <w:strike w:val="0"/>
        <w:dstrike w:val="0"/>
        <w:color w:val="006E93" w:themeColor="accent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301C8E"/>
    <w:multiLevelType w:val="hybridMultilevel"/>
    <w:tmpl w:val="38DCDCCE"/>
    <w:lvl w:ilvl="0" w:tplc="3F2A9822">
      <w:start w:val="1"/>
      <w:numFmt w:val="bullet"/>
      <w:lvlText w:val="•"/>
      <w:lvlJc w:val="left"/>
      <w:pPr>
        <w:ind w:left="340" w:hanging="340"/>
      </w:pPr>
      <w:rPr>
        <w:rFonts w:ascii="Arial" w:hAnsi="Arial" w:hint="default"/>
        <w:b/>
        <w:i w:val="0"/>
        <w:strike w:val="0"/>
        <w:dstrike w:val="0"/>
        <w:color w:val="006E93" w:themeColor="accent2"/>
        <w:position w:val="0"/>
        <w:sz w:val="24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992DD1"/>
    <w:multiLevelType w:val="hybridMultilevel"/>
    <w:tmpl w:val="D5128C94"/>
    <w:lvl w:ilvl="0" w:tplc="257C760E">
      <w:start w:val="1"/>
      <w:numFmt w:val="bullet"/>
      <w:lvlText w:val="•"/>
      <w:lvlJc w:val="left"/>
      <w:pPr>
        <w:ind w:left="227" w:hanging="227"/>
      </w:pPr>
      <w:rPr>
        <w:rFonts w:ascii="Arial" w:hAnsi="Arial" w:hint="default"/>
        <w:b/>
        <w:i w:val="0"/>
        <w:strike w:val="0"/>
        <w:dstrike w:val="0"/>
        <w:color w:val="006E93" w:themeColor="accent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EAA4CA">
      <w:start w:val="1"/>
      <w:numFmt w:val="bullet"/>
      <w:lvlText w:val="‒"/>
      <w:lvlJc w:val="left"/>
      <w:pPr>
        <w:ind w:left="680" w:hanging="340"/>
      </w:pPr>
      <w:rPr>
        <w:rFonts w:ascii="Arial Black" w:hAnsi="Arial Black" w:hint="default"/>
        <w:b/>
        <w:i w:val="0"/>
        <w:strike w:val="0"/>
        <w:dstrike w:val="0"/>
        <w:color w:val="06033A"/>
        <w:position w:val="0"/>
        <w:sz w:val="32"/>
        <w:vertAlign w:val="baseline"/>
      </w:rPr>
    </w:lvl>
    <w:lvl w:ilvl="4" w:tplc="B502A1C6">
      <w:start w:val="1"/>
      <w:numFmt w:val="bullet"/>
      <w:lvlText w:val="o"/>
      <w:lvlJc w:val="left"/>
      <w:pPr>
        <w:ind w:left="1021" w:hanging="341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24B59"/>
    <w:multiLevelType w:val="hybridMultilevel"/>
    <w:tmpl w:val="B37294DA"/>
    <w:lvl w:ilvl="0" w:tplc="670211F8">
      <w:start w:val="1"/>
      <w:numFmt w:val="bullet"/>
      <w:lvlText w:val="•"/>
      <w:lvlJc w:val="left"/>
      <w:pPr>
        <w:ind w:left="227" w:hanging="227"/>
      </w:pPr>
      <w:rPr>
        <w:rFonts w:ascii="Arial" w:hAnsi="Arial" w:hint="default"/>
        <w:b/>
        <w:i w:val="0"/>
        <w:strike w:val="0"/>
        <w:dstrike w:val="0"/>
        <w:color w:val="006E93" w:themeColor="accent2"/>
        <w:position w:val="0"/>
        <w:sz w:val="24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5C0681"/>
    <w:multiLevelType w:val="hybridMultilevel"/>
    <w:tmpl w:val="5234EBCC"/>
    <w:lvl w:ilvl="0" w:tplc="0268BEDE">
      <w:start w:val="1"/>
      <w:numFmt w:val="bullet"/>
      <w:lvlText w:val="•"/>
      <w:lvlJc w:val="left"/>
      <w:pPr>
        <w:ind w:left="794" w:hanging="454"/>
      </w:pPr>
      <w:rPr>
        <w:rFonts w:ascii="Arial" w:hAnsi="Arial" w:hint="default"/>
        <w:b/>
        <w:i w:val="0"/>
        <w:strike w:val="0"/>
        <w:dstrike w:val="0"/>
        <w:color w:val="006E93" w:themeColor="accent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63309A"/>
    <w:multiLevelType w:val="hybridMultilevel"/>
    <w:tmpl w:val="84648D5C"/>
    <w:lvl w:ilvl="0" w:tplc="257C760E">
      <w:start w:val="1"/>
      <w:numFmt w:val="bullet"/>
      <w:lvlText w:val="•"/>
      <w:lvlJc w:val="left"/>
      <w:pPr>
        <w:ind w:left="227" w:hanging="227"/>
      </w:pPr>
      <w:rPr>
        <w:rFonts w:ascii="Arial" w:hAnsi="Arial" w:hint="default"/>
        <w:b/>
        <w:i w:val="0"/>
        <w:strike w:val="0"/>
        <w:dstrike w:val="0"/>
        <w:color w:val="006E93" w:themeColor="accent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DA591C">
      <w:start w:val="1"/>
      <w:numFmt w:val="bullet"/>
      <w:lvlText w:val="‒"/>
      <w:lvlJc w:val="left"/>
      <w:pPr>
        <w:ind w:left="2880" w:hanging="360"/>
      </w:pPr>
      <w:rPr>
        <w:rFonts w:ascii="Arial" w:hAnsi="Arial" w:hint="default"/>
        <w:b/>
        <w:i w:val="0"/>
        <w:strike w:val="0"/>
        <w:dstrike w:val="0"/>
        <w:color w:val="006E93" w:themeColor="accent2"/>
        <w:position w:val="0"/>
        <w:sz w:val="32"/>
        <w:vertAlign w:val="baseline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DE3DA1"/>
    <w:multiLevelType w:val="hybridMultilevel"/>
    <w:tmpl w:val="F5A20830"/>
    <w:lvl w:ilvl="0" w:tplc="257C760E">
      <w:start w:val="1"/>
      <w:numFmt w:val="bullet"/>
      <w:lvlText w:val="•"/>
      <w:lvlJc w:val="left"/>
      <w:pPr>
        <w:ind w:left="227" w:hanging="227"/>
      </w:pPr>
      <w:rPr>
        <w:rFonts w:ascii="Arial" w:hAnsi="Arial" w:hint="default"/>
        <w:b/>
        <w:i w:val="0"/>
        <w:strike w:val="0"/>
        <w:dstrike w:val="0"/>
        <w:color w:val="006E93" w:themeColor="accent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EAA4CA">
      <w:start w:val="1"/>
      <w:numFmt w:val="bullet"/>
      <w:lvlText w:val="‒"/>
      <w:lvlJc w:val="left"/>
      <w:pPr>
        <w:ind w:left="680" w:hanging="340"/>
      </w:pPr>
      <w:rPr>
        <w:rFonts w:ascii="Arial Black" w:hAnsi="Arial Black" w:hint="default"/>
        <w:b/>
        <w:i w:val="0"/>
        <w:strike w:val="0"/>
        <w:dstrike w:val="0"/>
        <w:color w:val="06033A"/>
        <w:position w:val="0"/>
        <w:sz w:val="32"/>
        <w:vertAlign w:val="baseline"/>
      </w:rPr>
    </w:lvl>
    <w:lvl w:ilvl="4" w:tplc="150E3E9E">
      <w:start w:val="1"/>
      <w:numFmt w:val="bullet"/>
      <w:lvlText w:val="o"/>
      <w:lvlJc w:val="left"/>
      <w:pPr>
        <w:ind w:left="1021" w:hanging="454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042A92"/>
    <w:multiLevelType w:val="hybridMultilevel"/>
    <w:tmpl w:val="CB14581C"/>
    <w:lvl w:ilvl="0" w:tplc="257C760E">
      <w:start w:val="1"/>
      <w:numFmt w:val="bullet"/>
      <w:lvlText w:val="•"/>
      <w:lvlJc w:val="left"/>
      <w:pPr>
        <w:ind w:left="227" w:hanging="227"/>
      </w:pPr>
      <w:rPr>
        <w:rFonts w:ascii="Arial" w:hAnsi="Arial" w:hint="default"/>
        <w:b/>
        <w:i w:val="0"/>
        <w:strike w:val="0"/>
        <w:dstrike w:val="0"/>
        <w:color w:val="006E93" w:themeColor="accent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EAA4CA">
      <w:start w:val="1"/>
      <w:numFmt w:val="bullet"/>
      <w:lvlText w:val="‒"/>
      <w:lvlJc w:val="left"/>
      <w:pPr>
        <w:ind w:left="680" w:hanging="340"/>
      </w:pPr>
      <w:rPr>
        <w:rFonts w:ascii="Arial Black" w:hAnsi="Arial Black" w:hint="default"/>
        <w:b/>
        <w:i w:val="0"/>
        <w:strike w:val="0"/>
        <w:dstrike w:val="0"/>
        <w:color w:val="06033A"/>
        <w:position w:val="0"/>
        <w:sz w:val="32"/>
        <w:vertAlign w:val="baseline"/>
      </w:rPr>
    </w:lvl>
    <w:lvl w:ilvl="4" w:tplc="0F7438F8">
      <w:start w:val="1"/>
      <w:numFmt w:val="bullet"/>
      <w:lvlText w:val="o"/>
      <w:lvlJc w:val="left"/>
      <w:pPr>
        <w:ind w:left="794" w:firstLine="453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095A93"/>
    <w:multiLevelType w:val="hybridMultilevel"/>
    <w:tmpl w:val="2086175A"/>
    <w:lvl w:ilvl="0" w:tplc="68E21C60">
      <w:start w:val="1"/>
      <w:numFmt w:val="bullet"/>
      <w:lvlText w:val="‒"/>
      <w:lvlJc w:val="left"/>
      <w:pPr>
        <w:ind w:left="227" w:hanging="227"/>
      </w:pPr>
      <w:rPr>
        <w:rFonts w:ascii="Arial Black" w:hAnsi="Arial Black" w:hint="default"/>
        <w:b/>
        <w:i w:val="0"/>
        <w:strike w:val="0"/>
        <w:dstrike w:val="0"/>
        <w:color w:val="006E93" w:themeColor="accent2"/>
        <w:position w:val="0"/>
        <w:sz w:val="3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9A2B85"/>
    <w:multiLevelType w:val="hybridMultilevel"/>
    <w:tmpl w:val="20884B26"/>
    <w:lvl w:ilvl="0" w:tplc="5E60126E">
      <w:start w:val="1"/>
      <w:numFmt w:val="bullet"/>
      <w:pStyle w:val="AufzhlungEbene1"/>
      <w:lvlText w:val="•"/>
      <w:lvlJc w:val="left"/>
      <w:pPr>
        <w:ind w:left="360" w:hanging="360"/>
      </w:pPr>
      <w:rPr>
        <w:rFonts w:ascii="Arial Black" w:hAnsi="Arial Black" w:hint="default"/>
        <w:b w:val="0"/>
        <w:i w:val="0"/>
        <w:strike w:val="0"/>
        <w:dstrike w:val="0"/>
        <w:color w:val="A4C667" w:themeColor="accent5"/>
        <w:position w:val="0"/>
        <w:sz w:val="24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12573D"/>
    <w:multiLevelType w:val="hybridMultilevel"/>
    <w:tmpl w:val="2A9E5040"/>
    <w:lvl w:ilvl="0" w:tplc="257C760E">
      <w:start w:val="1"/>
      <w:numFmt w:val="bullet"/>
      <w:lvlText w:val="•"/>
      <w:lvlJc w:val="left"/>
      <w:pPr>
        <w:ind w:left="227" w:hanging="227"/>
      </w:pPr>
      <w:rPr>
        <w:rFonts w:ascii="Arial" w:hAnsi="Arial" w:hint="default"/>
        <w:b/>
        <w:i w:val="0"/>
        <w:strike w:val="0"/>
        <w:dstrike w:val="0"/>
        <w:color w:val="006E93" w:themeColor="accent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F2B9E4">
      <w:start w:val="1"/>
      <w:numFmt w:val="bullet"/>
      <w:lvlText w:val="‒"/>
      <w:lvlJc w:val="left"/>
      <w:pPr>
        <w:ind w:left="510" w:hanging="510"/>
      </w:pPr>
      <w:rPr>
        <w:rFonts w:ascii="Arial" w:hAnsi="Arial" w:hint="default"/>
        <w:b/>
        <w:i w:val="0"/>
        <w:strike w:val="0"/>
        <w:dstrike w:val="0"/>
        <w:color w:val="006E93" w:themeColor="accent2"/>
        <w:position w:val="0"/>
        <w:sz w:val="32"/>
        <w:vertAlign w:val="baseline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3B3993"/>
    <w:multiLevelType w:val="multilevel"/>
    <w:tmpl w:val="04070025"/>
    <w:numStyleLink w:val="Formatvorlage1"/>
  </w:abstractNum>
  <w:abstractNum w:abstractNumId="39" w15:restartNumberingAfterBreak="0">
    <w:nsid w:val="78620A47"/>
    <w:multiLevelType w:val="hybridMultilevel"/>
    <w:tmpl w:val="F28A25EA"/>
    <w:lvl w:ilvl="0" w:tplc="257C760E">
      <w:start w:val="1"/>
      <w:numFmt w:val="bullet"/>
      <w:lvlText w:val="•"/>
      <w:lvlJc w:val="left"/>
      <w:pPr>
        <w:ind w:left="227" w:hanging="227"/>
      </w:pPr>
      <w:rPr>
        <w:rFonts w:ascii="Arial" w:hAnsi="Arial" w:hint="default"/>
        <w:b/>
        <w:i w:val="0"/>
        <w:strike w:val="0"/>
        <w:dstrike w:val="0"/>
        <w:color w:val="006E93" w:themeColor="accent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EAA4CA">
      <w:start w:val="1"/>
      <w:numFmt w:val="bullet"/>
      <w:lvlText w:val="‒"/>
      <w:lvlJc w:val="left"/>
      <w:pPr>
        <w:ind w:left="680" w:hanging="340"/>
      </w:pPr>
      <w:rPr>
        <w:rFonts w:ascii="Arial Black" w:hAnsi="Arial Black" w:hint="default"/>
        <w:b/>
        <w:i w:val="0"/>
        <w:strike w:val="0"/>
        <w:dstrike w:val="0"/>
        <w:color w:val="06033A"/>
        <w:position w:val="0"/>
        <w:sz w:val="32"/>
        <w:vertAlign w:val="baseline"/>
      </w:rPr>
    </w:lvl>
    <w:lvl w:ilvl="4" w:tplc="E84C5936">
      <w:start w:val="1"/>
      <w:numFmt w:val="bullet"/>
      <w:lvlText w:val="o"/>
      <w:lvlJc w:val="left"/>
      <w:pPr>
        <w:ind w:left="794" w:firstLine="227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414319"/>
    <w:multiLevelType w:val="hybridMultilevel"/>
    <w:tmpl w:val="D3A04DB2"/>
    <w:lvl w:ilvl="0" w:tplc="A1002732">
      <w:start w:val="1"/>
      <w:numFmt w:val="bullet"/>
      <w:lvlText w:val="•"/>
      <w:lvlJc w:val="left"/>
      <w:pPr>
        <w:ind w:left="113" w:firstLine="454"/>
      </w:pPr>
      <w:rPr>
        <w:rFonts w:ascii="Arial" w:hAnsi="Arial" w:hint="default"/>
        <w:b/>
        <w:i w:val="0"/>
        <w:strike w:val="0"/>
        <w:dstrike w:val="0"/>
        <w:color w:val="006E93" w:themeColor="accent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595202"/>
    <w:multiLevelType w:val="hybridMultilevel"/>
    <w:tmpl w:val="CEA4EF06"/>
    <w:lvl w:ilvl="0" w:tplc="257C760E">
      <w:start w:val="1"/>
      <w:numFmt w:val="bullet"/>
      <w:lvlText w:val="•"/>
      <w:lvlJc w:val="left"/>
      <w:pPr>
        <w:ind w:left="227" w:hanging="227"/>
      </w:pPr>
      <w:rPr>
        <w:rFonts w:ascii="Arial" w:hAnsi="Arial" w:hint="default"/>
        <w:b/>
        <w:i w:val="0"/>
        <w:strike w:val="0"/>
        <w:dstrike w:val="0"/>
        <w:color w:val="006E93" w:themeColor="accent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E21C60">
      <w:start w:val="1"/>
      <w:numFmt w:val="bullet"/>
      <w:lvlText w:val="‒"/>
      <w:lvlJc w:val="left"/>
      <w:pPr>
        <w:ind w:left="340" w:hanging="340"/>
      </w:pPr>
      <w:rPr>
        <w:rFonts w:ascii="Arial Black" w:hAnsi="Arial Black" w:hint="default"/>
        <w:b/>
        <w:i w:val="0"/>
        <w:strike w:val="0"/>
        <w:dstrike w:val="0"/>
        <w:color w:val="006E93" w:themeColor="accent2"/>
        <w:position w:val="0"/>
        <w:sz w:val="32"/>
        <w:vertAlign w:val="baseline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8A4071"/>
    <w:multiLevelType w:val="hybridMultilevel"/>
    <w:tmpl w:val="EA986F32"/>
    <w:lvl w:ilvl="0" w:tplc="257C760E">
      <w:start w:val="1"/>
      <w:numFmt w:val="bullet"/>
      <w:lvlText w:val="•"/>
      <w:lvlJc w:val="left"/>
      <w:pPr>
        <w:ind w:left="227" w:hanging="227"/>
      </w:pPr>
      <w:rPr>
        <w:rFonts w:ascii="Arial" w:hAnsi="Arial" w:hint="default"/>
        <w:b/>
        <w:i w:val="0"/>
        <w:strike w:val="0"/>
        <w:dstrike w:val="0"/>
        <w:color w:val="006E93" w:themeColor="accent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E0A964">
      <w:start w:val="1"/>
      <w:numFmt w:val="bullet"/>
      <w:lvlText w:val="‒"/>
      <w:lvlJc w:val="left"/>
      <w:pPr>
        <w:ind w:left="340" w:hanging="340"/>
      </w:pPr>
      <w:rPr>
        <w:rFonts w:ascii="Arial" w:hAnsi="Arial" w:hint="default"/>
        <w:b/>
        <w:i w:val="0"/>
        <w:strike w:val="0"/>
        <w:dstrike w:val="0"/>
        <w:color w:val="006E93" w:themeColor="accent2"/>
        <w:position w:val="0"/>
        <w:sz w:val="32"/>
        <w:vertAlign w:val="baseline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6467034">
    <w:abstractNumId w:val="6"/>
  </w:num>
  <w:num w:numId="2" w16cid:durableId="861631338">
    <w:abstractNumId w:val="2"/>
  </w:num>
  <w:num w:numId="3" w16cid:durableId="1624651133">
    <w:abstractNumId w:val="14"/>
  </w:num>
  <w:num w:numId="4" w16cid:durableId="1483304066">
    <w:abstractNumId w:val="20"/>
  </w:num>
  <w:num w:numId="5" w16cid:durableId="1806773283">
    <w:abstractNumId w:val="27"/>
  </w:num>
  <w:num w:numId="6" w16cid:durableId="1379355790">
    <w:abstractNumId w:val="19"/>
  </w:num>
  <w:num w:numId="7" w16cid:durableId="1380671629">
    <w:abstractNumId w:val="22"/>
  </w:num>
  <w:num w:numId="8" w16cid:durableId="817652472">
    <w:abstractNumId w:val="31"/>
  </w:num>
  <w:num w:numId="9" w16cid:durableId="183982348">
    <w:abstractNumId w:val="16"/>
  </w:num>
  <w:num w:numId="10" w16cid:durableId="6908608">
    <w:abstractNumId w:val="40"/>
  </w:num>
  <w:num w:numId="11" w16cid:durableId="1595701778">
    <w:abstractNumId w:val="23"/>
  </w:num>
  <w:num w:numId="12" w16cid:durableId="859245833">
    <w:abstractNumId w:val="25"/>
  </w:num>
  <w:num w:numId="13" w16cid:durableId="501358292">
    <w:abstractNumId w:val="10"/>
  </w:num>
  <w:num w:numId="14" w16cid:durableId="2061202873">
    <w:abstractNumId w:val="32"/>
  </w:num>
  <w:num w:numId="15" w16cid:durableId="761147500">
    <w:abstractNumId w:val="7"/>
  </w:num>
  <w:num w:numId="16" w16cid:durableId="775175149">
    <w:abstractNumId w:val="18"/>
  </w:num>
  <w:num w:numId="17" w16cid:durableId="1975090291">
    <w:abstractNumId w:val="37"/>
  </w:num>
  <w:num w:numId="18" w16cid:durableId="787242373">
    <w:abstractNumId w:val="24"/>
  </w:num>
  <w:num w:numId="19" w16cid:durableId="1155489770">
    <w:abstractNumId w:val="42"/>
  </w:num>
  <w:num w:numId="20" w16cid:durableId="679621802">
    <w:abstractNumId w:val="9"/>
  </w:num>
  <w:num w:numId="21" w16cid:durableId="1642034660">
    <w:abstractNumId w:val="41"/>
  </w:num>
  <w:num w:numId="22" w16cid:durableId="1202093143">
    <w:abstractNumId w:val="1"/>
  </w:num>
  <w:num w:numId="23" w16cid:durableId="265431728">
    <w:abstractNumId w:val="35"/>
  </w:num>
  <w:num w:numId="24" w16cid:durableId="2032492595">
    <w:abstractNumId w:val="36"/>
  </w:num>
  <w:num w:numId="25" w16cid:durableId="975449658">
    <w:abstractNumId w:val="17"/>
  </w:num>
  <w:num w:numId="26" w16cid:durableId="1035614132">
    <w:abstractNumId w:val="15"/>
  </w:num>
  <w:num w:numId="27" w16cid:durableId="1380012725">
    <w:abstractNumId w:val="28"/>
  </w:num>
  <w:num w:numId="28" w16cid:durableId="946087090">
    <w:abstractNumId w:val="30"/>
  </w:num>
  <w:num w:numId="29" w16cid:durableId="1799445260">
    <w:abstractNumId w:val="3"/>
  </w:num>
  <w:num w:numId="30" w16cid:durableId="1635670697">
    <w:abstractNumId w:val="12"/>
  </w:num>
  <w:num w:numId="31" w16cid:durableId="1599676672">
    <w:abstractNumId w:val="11"/>
  </w:num>
  <w:num w:numId="32" w16cid:durableId="1488402941">
    <w:abstractNumId w:val="34"/>
  </w:num>
  <w:num w:numId="33" w16cid:durableId="1798185825">
    <w:abstractNumId w:val="39"/>
  </w:num>
  <w:num w:numId="34" w16cid:durableId="217056057">
    <w:abstractNumId w:val="8"/>
  </w:num>
  <w:num w:numId="35" w16cid:durableId="1964723142">
    <w:abstractNumId w:val="33"/>
  </w:num>
  <w:num w:numId="36" w16cid:durableId="1157653209">
    <w:abstractNumId w:val="29"/>
  </w:num>
  <w:num w:numId="37" w16cid:durableId="496917735">
    <w:abstractNumId w:val="26"/>
  </w:num>
  <w:num w:numId="38" w16cid:durableId="830482360">
    <w:abstractNumId w:val="5"/>
  </w:num>
  <w:num w:numId="39" w16cid:durableId="2092002214">
    <w:abstractNumId w:val="4"/>
  </w:num>
  <w:num w:numId="40" w16cid:durableId="502204729">
    <w:abstractNumId w:val="21"/>
  </w:num>
  <w:num w:numId="41" w16cid:durableId="1893810003">
    <w:abstractNumId w:val="38"/>
  </w:num>
  <w:num w:numId="42" w16cid:durableId="1306856350">
    <w:abstractNumId w:val="0"/>
  </w:num>
  <w:num w:numId="43" w16cid:durableId="69766107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nforcement="0"/>
  <w:autoFormatOverride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CE7"/>
    <w:rsid w:val="00000A92"/>
    <w:rsid w:val="00002036"/>
    <w:rsid w:val="00003398"/>
    <w:rsid w:val="00016797"/>
    <w:rsid w:val="00016AD3"/>
    <w:rsid w:val="00020F65"/>
    <w:rsid w:val="000237E6"/>
    <w:rsid w:val="0002421B"/>
    <w:rsid w:val="00025B77"/>
    <w:rsid w:val="00027C4E"/>
    <w:rsid w:val="00031A76"/>
    <w:rsid w:val="0003594F"/>
    <w:rsid w:val="00036690"/>
    <w:rsid w:val="0004140D"/>
    <w:rsid w:val="00043450"/>
    <w:rsid w:val="000460CA"/>
    <w:rsid w:val="00046B27"/>
    <w:rsid w:val="00050A3B"/>
    <w:rsid w:val="000536AC"/>
    <w:rsid w:val="0005381E"/>
    <w:rsid w:val="00054AC5"/>
    <w:rsid w:val="00054B2D"/>
    <w:rsid w:val="0006031B"/>
    <w:rsid w:val="00064859"/>
    <w:rsid w:val="00064FF2"/>
    <w:rsid w:val="00065634"/>
    <w:rsid w:val="00067379"/>
    <w:rsid w:val="0007186E"/>
    <w:rsid w:val="000869A5"/>
    <w:rsid w:val="00090101"/>
    <w:rsid w:val="00094EC7"/>
    <w:rsid w:val="0009533B"/>
    <w:rsid w:val="0009753D"/>
    <w:rsid w:val="000A1C1B"/>
    <w:rsid w:val="000A253E"/>
    <w:rsid w:val="000B0540"/>
    <w:rsid w:val="000B17B1"/>
    <w:rsid w:val="000B1CE7"/>
    <w:rsid w:val="000B3001"/>
    <w:rsid w:val="000D0ADF"/>
    <w:rsid w:val="000D186D"/>
    <w:rsid w:val="000D290B"/>
    <w:rsid w:val="000D6E72"/>
    <w:rsid w:val="000E5D1C"/>
    <w:rsid w:val="000E64C8"/>
    <w:rsid w:val="000F02BF"/>
    <w:rsid w:val="000F4610"/>
    <w:rsid w:val="000F4A69"/>
    <w:rsid w:val="000F6A38"/>
    <w:rsid w:val="00104520"/>
    <w:rsid w:val="00112F55"/>
    <w:rsid w:val="001154EE"/>
    <w:rsid w:val="00127732"/>
    <w:rsid w:val="001277D8"/>
    <w:rsid w:val="00131571"/>
    <w:rsid w:val="00131960"/>
    <w:rsid w:val="00133160"/>
    <w:rsid w:val="00140D0F"/>
    <w:rsid w:val="00141E8E"/>
    <w:rsid w:val="0014739A"/>
    <w:rsid w:val="001521D7"/>
    <w:rsid w:val="0015568D"/>
    <w:rsid w:val="001560D0"/>
    <w:rsid w:val="00160A3C"/>
    <w:rsid w:val="00160CA1"/>
    <w:rsid w:val="001615DC"/>
    <w:rsid w:val="00161750"/>
    <w:rsid w:val="00163B0C"/>
    <w:rsid w:val="0016640C"/>
    <w:rsid w:val="0016656E"/>
    <w:rsid w:val="00166D09"/>
    <w:rsid w:val="00167DA8"/>
    <w:rsid w:val="00175DEE"/>
    <w:rsid w:val="00177BAB"/>
    <w:rsid w:val="00177E9B"/>
    <w:rsid w:val="00180B79"/>
    <w:rsid w:val="0018346C"/>
    <w:rsid w:val="00183685"/>
    <w:rsid w:val="00187812"/>
    <w:rsid w:val="0019226C"/>
    <w:rsid w:val="00193719"/>
    <w:rsid w:val="00193894"/>
    <w:rsid w:val="001A00F1"/>
    <w:rsid w:val="001A15A2"/>
    <w:rsid w:val="001A3C1A"/>
    <w:rsid w:val="001A623B"/>
    <w:rsid w:val="001A62F4"/>
    <w:rsid w:val="001B043E"/>
    <w:rsid w:val="001B1FDA"/>
    <w:rsid w:val="001B2D1E"/>
    <w:rsid w:val="001C2333"/>
    <w:rsid w:val="001C263B"/>
    <w:rsid w:val="001D0672"/>
    <w:rsid w:val="001D3171"/>
    <w:rsid w:val="001D34AA"/>
    <w:rsid w:val="001D5250"/>
    <w:rsid w:val="001D6428"/>
    <w:rsid w:val="001E769D"/>
    <w:rsid w:val="00200158"/>
    <w:rsid w:val="00201794"/>
    <w:rsid w:val="002022FB"/>
    <w:rsid w:val="0020347F"/>
    <w:rsid w:val="002075C7"/>
    <w:rsid w:val="002077AE"/>
    <w:rsid w:val="00210CEA"/>
    <w:rsid w:val="00211C22"/>
    <w:rsid w:val="00213CA2"/>
    <w:rsid w:val="002140DF"/>
    <w:rsid w:val="00215E45"/>
    <w:rsid w:val="002176FB"/>
    <w:rsid w:val="002228C2"/>
    <w:rsid w:val="00224119"/>
    <w:rsid w:val="00224B08"/>
    <w:rsid w:val="00227827"/>
    <w:rsid w:val="002278D7"/>
    <w:rsid w:val="0023184D"/>
    <w:rsid w:val="00231F2A"/>
    <w:rsid w:val="00235CFF"/>
    <w:rsid w:val="00236681"/>
    <w:rsid w:val="00241B20"/>
    <w:rsid w:val="00241E53"/>
    <w:rsid w:val="002428AB"/>
    <w:rsid w:val="0024672D"/>
    <w:rsid w:val="00247A49"/>
    <w:rsid w:val="002509B6"/>
    <w:rsid w:val="00253DC7"/>
    <w:rsid w:val="0025493C"/>
    <w:rsid w:val="00257582"/>
    <w:rsid w:val="00257868"/>
    <w:rsid w:val="00261E25"/>
    <w:rsid w:val="00262DC4"/>
    <w:rsid w:val="00264072"/>
    <w:rsid w:val="0027100A"/>
    <w:rsid w:val="00274B2A"/>
    <w:rsid w:val="00274F6E"/>
    <w:rsid w:val="0027504D"/>
    <w:rsid w:val="0028543B"/>
    <w:rsid w:val="00286D4B"/>
    <w:rsid w:val="00290F72"/>
    <w:rsid w:val="00291DE5"/>
    <w:rsid w:val="00292094"/>
    <w:rsid w:val="002960F2"/>
    <w:rsid w:val="00296B10"/>
    <w:rsid w:val="002971B8"/>
    <w:rsid w:val="002A02C3"/>
    <w:rsid w:val="002A04A7"/>
    <w:rsid w:val="002A3C8B"/>
    <w:rsid w:val="002A402D"/>
    <w:rsid w:val="002A7CA3"/>
    <w:rsid w:val="002B07B1"/>
    <w:rsid w:val="002B13FD"/>
    <w:rsid w:val="002B2C35"/>
    <w:rsid w:val="002C082A"/>
    <w:rsid w:val="002D2B39"/>
    <w:rsid w:val="002D4DD7"/>
    <w:rsid w:val="002D74A1"/>
    <w:rsid w:val="002E12FD"/>
    <w:rsid w:val="002E566C"/>
    <w:rsid w:val="002E7923"/>
    <w:rsid w:val="002F369B"/>
    <w:rsid w:val="002F6BF2"/>
    <w:rsid w:val="002F7D3F"/>
    <w:rsid w:val="00300C6C"/>
    <w:rsid w:val="00304EC1"/>
    <w:rsid w:val="00311B68"/>
    <w:rsid w:val="003209B6"/>
    <w:rsid w:val="00321B1F"/>
    <w:rsid w:val="003241F3"/>
    <w:rsid w:val="00326264"/>
    <w:rsid w:val="003266B6"/>
    <w:rsid w:val="00327530"/>
    <w:rsid w:val="00327889"/>
    <w:rsid w:val="003358CC"/>
    <w:rsid w:val="00337C7F"/>
    <w:rsid w:val="003422FA"/>
    <w:rsid w:val="00343FFA"/>
    <w:rsid w:val="00344CEA"/>
    <w:rsid w:val="00351C3A"/>
    <w:rsid w:val="00352994"/>
    <w:rsid w:val="00360EB6"/>
    <w:rsid w:val="003621B1"/>
    <w:rsid w:val="00362E52"/>
    <w:rsid w:val="00364AC6"/>
    <w:rsid w:val="00364E3B"/>
    <w:rsid w:val="00366BE8"/>
    <w:rsid w:val="00372535"/>
    <w:rsid w:val="00376F12"/>
    <w:rsid w:val="00380761"/>
    <w:rsid w:val="00383253"/>
    <w:rsid w:val="003907F0"/>
    <w:rsid w:val="003917DE"/>
    <w:rsid w:val="00393285"/>
    <w:rsid w:val="00393FE0"/>
    <w:rsid w:val="00394F2D"/>
    <w:rsid w:val="00395B7A"/>
    <w:rsid w:val="00396C40"/>
    <w:rsid w:val="003A015E"/>
    <w:rsid w:val="003A0BEF"/>
    <w:rsid w:val="003A3E84"/>
    <w:rsid w:val="003A41F2"/>
    <w:rsid w:val="003B01DF"/>
    <w:rsid w:val="003B0D1F"/>
    <w:rsid w:val="003B2BF4"/>
    <w:rsid w:val="003B717A"/>
    <w:rsid w:val="003C05E1"/>
    <w:rsid w:val="003C362E"/>
    <w:rsid w:val="003C5EB8"/>
    <w:rsid w:val="003C6E51"/>
    <w:rsid w:val="003D184A"/>
    <w:rsid w:val="003D4818"/>
    <w:rsid w:val="003D5272"/>
    <w:rsid w:val="003D62A2"/>
    <w:rsid w:val="003E77CA"/>
    <w:rsid w:val="003F4995"/>
    <w:rsid w:val="003F5297"/>
    <w:rsid w:val="00400636"/>
    <w:rsid w:val="00401D25"/>
    <w:rsid w:val="00405E63"/>
    <w:rsid w:val="004074E5"/>
    <w:rsid w:val="0041057C"/>
    <w:rsid w:val="00413B37"/>
    <w:rsid w:val="00416B85"/>
    <w:rsid w:val="00417ADA"/>
    <w:rsid w:val="0042041D"/>
    <w:rsid w:val="00421693"/>
    <w:rsid w:val="00424E73"/>
    <w:rsid w:val="00427DF9"/>
    <w:rsid w:val="00434F95"/>
    <w:rsid w:val="00440E11"/>
    <w:rsid w:val="00441143"/>
    <w:rsid w:val="00443CC6"/>
    <w:rsid w:val="00446642"/>
    <w:rsid w:val="00446E89"/>
    <w:rsid w:val="00447C26"/>
    <w:rsid w:val="0045093A"/>
    <w:rsid w:val="004514C5"/>
    <w:rsid w:val="004562B4"/>
    <w:rsid w:val="00457D98"/>
    <w:rsid w:val="00460031"/>
    <w:rsid w:val="00463292"/>
    <w:rsid w:val="00463DFC"/>
    <w:rsid w:val="0046402D"/>
    <w:rsid w:val="00472051"/>
    <w:rsid w:val="0047429A"/>
    <w:rsid w:val="00491861"/>
    <w:rsid w:val="00495BA4"/>
    <w:rsid w:val="004A38A5"/>
    <w:rsid w:val="004A3D5A"/>
    <w:rsid w:val="004A721D"/>
    <w:rsid w:val="004A7456"/>
    <w:rsid w:val="004B179E"/>
    <w:rsid w:val="004B4FF0"/>
    <w:rsid w:val="004B5084"/>
    <w:rsid w:val="004B650F"/>
    <w:rsid w:val="004C503F"/>
    <w:rsid w:val="004C6841"/>
    <w:rsid w:val="004C73E3"/>
    <w:rsid w:val="004D1A18"/>
    <w:rsid w:val="004D3F2F"/>
    <w:rsid w:val="004D798C"/>
    <w:rsid w:val="004E470C"/>
    <w:rsid w:val="004E6DAA"/>
    <w:rsid w:val="004E7AA9"/>
    <w:rsid w:val="004F0560"/>
    <w:rsid w:val="004F6D3C"/>
    <w:rsid w:val="004F6DD9"/>
    <w:rsid w:val="005128FE"/>
    <w:rsid w:val="00514C9F"/>
    <w:rsid w:val="0051580D"/>
    <w:rsid w:val="00521025"/>
    <w:rsid w:val="00521CFC"/>
    <w:rsid w:val="0052334F"/>
    <w:rsid w:val="00523645"/>
    <w:rsid w:val="00524FAF"/>
    <w:rsid w:val="00525971"/>
    <w:rsid w:val="0052617E"/>
    <w:rsid w:val="00527583"/>
    <w:rsid w:val="00531D09"/>
    <w:rsid w:val="00532D91"/>
    <w:rsid w:val="005370A9"/>
    <w:rsid w:val="00537658"/>
    <w:rsid w:val="00540ED9"/>
    <w:rsid w:val="0054465C"/>
    <w:rsid w:val="00544881"/>
    <w:rsid w:val="00546680"/>
    <w:rsid w:val="00547EB5"/>
    <w:rsid w:val="00550DC4"/>
    <w:rsid w:val="00553C61"/>
    <w:rsid w:val="0055713F"/>
    <w:rsid w:val="00557BB4"/>
    <w:rsid w:val="00561284"/>
    <w:rsid w:val="005659D6"/>
    <w:rsid w:val="00566338"/>
    <w:rsid w:val="00566C1E"/>
    <w:rsid w:val="005676AF"/>
    <w:rsid w:val="00570CEC"/>
    <w:rsid w:val="00571C08"/>
    <w:rsid w:val="00573A43"/>
    <w:rsid w:val="00575C11"/>
    <w:rsid w:val="005768AE"/>
    <w:rsid w:val="00577F6C"/>
    <w:rsid w:val="00581E31"/>
    <w:rsid w:val="00582B37"/>
    <w:rsid w:val="00587581"/>
    <w:rsid w:val="00591F46"/>
    <w:rsid w:val="0059238C"/>
    <w:rsid w:val="00594C60"/>
    <w:rsid w:val="00597173"/>
    <w:rsid w:val="00597C9E"/>
    <w:rsid w:val="005C0ECA"/>
    <w:rsid w:val="005C2508"/>
    <w:rsid w:val="005C3E75"/>
    <w:rsid w:val="005C5A4F"/>
    <w:rsid w:val="005D017A"/>
    <w:rsid w:val="005D04C6"/>
    <w:rsid w:val="005D06B6"/>
    <w:rsid w:val="005E23B4"/>
    <w:rsid w:val="005F057F"/>
    <w:rsid w:val="005F2209"/>
    <w:rsid w:val="005F40E8"/>
    <w:rsid w:val="00600638"/>
    <w:rsid w:val="00601998"/>
    <w:rsid w:val="00604A1C"/>
    <w:rsid w:val="006060DA"/>
    <w:rsid w:val="00610877"/>
    <w:rsid w:val="006133E4"/>
    <w:rsid w:val="0061530C"/>
    <w:rsid w:val="00621F99"/>
    <w:rsid w:val="006248EC"/>
    <w:rsid w:val="00625719"/>
    <w:rsid w:val="00626F5D"/>
    <w:rsid w:val="00627336"/>
    <w:rsid w:val="00627A9D"/>
    <w:rsid w:val="00631DCA"/>
    <w:rsid w:val="00632106"/>
    <w:rsid w:val="00632E16"/>
    <w:rsid w:val="00641259"/>
    <w:rsid w:val="00645E95"/>
    <w:rsid w:val="00652DA5"/>
    <w:rsid w:val="00665B31"/>
    <w:rsid w:val="0066695E"/>
    <w:rsid w:val="006727DD"/>
    <w:rsid w:val="00673204"/>
    <w:rsid w:val="00674CC9"/>
    <w:rsid w:val="00684449"/>
    <w:rsid w:val="00684675"/>
    <w:rsid w:val="0068559F"/>
    <w:rsid w:val="006867E7"/>
    <w:rsid w:val="00686A23"/>
    <w:rsid w:val="00690AD0"/>
    <w:rsid w:val="00693C7D"/>
    <w:rsid w:val="00696547"/>
    <w:rsid w:val="006A11D6"/>
    <w:rsid w:val="006A2483"/>
    <w:rsid w:val="006B0B88"/>
    <w:rsid w:val="006B59B2"/>
    <w:rsid w:val="006B6AB3"/>
    <w:rsid w:val="006C3CFA"/>
    <w:rsid w:val="006D0C02"/>
    <w:rsid w:val="006E0FDE"/>
    <w:rsid w:val="006E1BF7"/>
    <w:rsid w:val="006E4410"/>
    <w:rsid w:val="006E662E"/>
    <w:rsid w:val="006E6827"/>
    <w:rsid w:val="006E76FE"/>
    <w:rsid w:val="006F090A"/>
    <w:rsid w:val="006F2C6D"/>
    <w:rsid w:val="006F4655"/>
    <w:rsid w:val="006F4EFE"/>
    <w:rsid w:val="00704759"/>
    <w:rsid w:val="00707CDC"/>
    <w:rsid w:val="00710A5A"/>
    <w:rsid w:val="00711FC4"/>
    <w:rsid w:val="00714BC2"/>
    <w:rsid w:val="0071674A"/>
    <w:rsid w:val="00720863"/>
    <w:rsid w:val="00721BF4"/>
    <w:rsid w:val="007223F4"/>
    <w:rsid w:val="00727AC4"/>
    <w:rsid w:val="00731029"/>
    <w:rsid w:val="00736A54"/>
    <w:rsid w:val="007445C4"/>
    <w:rsid w:val="007456F0"/>
    <w:rsid w:val="0074573F"/>
    <w:rsid w:val="00750B08"/>
    <w:rsid w:val="00751638"/>
    <w:rsid w:val="007522C0"/>
    <w:rsid w:val="007535EE"/>
    <w:rsid w:val="007565D7"/>
    <w:rsid w:val="0076207F"/>
    <w:rsid w:val="007635DD"/>
    <w:rsid w:val="00764399"/>
    <w:rsid w:val="00765C57"/>
    <w:rsid w:val="007735E3"/>
    <w:rsid w:val="0077447B"/>
    <w:rsid w:val="00775558"/>
    <w:rsid w:val="00775D4A"/>
    <w:rsid w:val="007835F8"/>
    <w:rsid w:val="00790B39"/>
    <w:rsid w:val="00793D0E"/>
    <w:rsid w:val="00794438"/>
    <w:rsid w:val="00797E19"/>
    <w:rsid w:val="007A61AD"/>
    <w:rsid w:val="007A6519"/>
    <w:rsid w:val="007B18AF"/>
    <w:rsid w:val="007C0F48"/>
    <w:rsid w:val="007C1C5C"/>
    <w:rsid w:val="007C3B2B"/>
    <w:rsid w:val="007C4369"/>
    <w:rsid w:val="007C444B"/>
    <w:rsid w:val="007D2C1E"/>
    <w:rsid w:val="007D2C9B"/>
    <w:rsid w:val="007D3661"/>
    <w:rsid w:val="007E212E"/>
    <w:rsid w:val="007E3151"/>
    <w:rsid w:val="007E430E"/>
    <w:rsid w:val="007F047F"/>
    <w:rsid w:val="007F1775"/>
    <w:rsid w:val="007F2EB1"/>
    <w:rsid w:val="007F4012"/>
    <w:rsid w:val="007F4A07"/>
    <w:rsid w:val="007F6D18"/>
    <w:rsid w:val="00801A98"/>
    <w:rsid w:val="008062B1"/>
    <w:rsid w:val="008118EE"/>
    <w:rsid w:val="008134B4"/>
    <w:rsid w:val="008141CE"/>
    <w:rsid w:val="008141F0"/>
    <w:rsid w:val="00816A1E"/>
    <w:rsid w:val="0081787D"/>
    <w:rsid w:val="00824831"/>
    <w:rsid w:val="00832B6D"/>
    <w:rsid w:val="00833DFA"/>
    <w:rsid w:val="00835D8A"/>
    <w:rsid w:val="00836437"/>
    <w:rsid w:val="00836E18"/>
    <w:rsid w:val="008400D2"/>
    <w:rsid w:val="00840D5E"/>
    <w:rsid w:val="00841089"/>
    <w:rsid w:val="00842077"/>
    <w:rsid w:val="0084672B"/>
    <w:rsid w:val="0084741A"/>
    <w:rsid w:val="00847FD8"/>
    <w:rsid w:val="00854A3D"/>
    <w:rsid w:val="0085789E"/>
    <w:rsid w:val="008622D4"/>
    <w:rsid w:val="00864C0E"/>
    <w:rsid w:val="008656FC"/>
    <w:rsid w:val="00867981"/>
    <w:rsid w:val="008745D6"/>
    <w:rsid w:val="0087656B"/>
    <w:rsid w:val="0087698F"/>
    <w:rsid w:val="00880575"/>
    <w:rsid w:val="00883EB9"/>
    <w:rsid w:val="00890007"/>
    <w:rsid w:val="0089321C"/>
    <w:rsid w:val="008949D7"/>
    <w:rsid w:val="008A12EA"/>
    <w:rsid w:val="008B1498"/>
    <w:rsid w:val="008B2445"/>
    <w:rsid w:val="008B353B"/>
    <w:rsid w:val="008C4BA8"/>
    <w:rsid w:val="008C757B"/>
    <w:rsid w:val="008D111A"/>
    <w:rsid w:val="008D4CB3"/>
    <w:rsid w:val="008E2884"/>
    <w:rsid w:val="008E7C0F"/>
    <w:rsid w:val="009002E2"/>
    <w:rsid w:val="009026DA"/>
    <w:rsid w:val="009168DB"/>
    <w:rsid w:val="00921F4A"/>
    <w:rsid w:val="0092354C"/>
    <w:rsid w:val="00924412"/>
    <w:rsid w:val="00926645"/>
    <w:rsid w:val="009312A8"/>
    <w:rsid w:val="009333BD"/>
    <w:rsid w:val="009378A3"/>
    <w:rsid w:val="0094231E"/>
    <w:rsid w:val="009438F7"/>
    <w:rsid w:val="00945A72"/>
    <w:rsid w:val="00945D55"/>
    <w:rsid w:val="00955354"/>
    <w:rsid w:val="00955EA6"/>
    <w:rsid w:val="00967536"/>
    <w:rsid w:val="00970B39"/>
    <w:rsid w:val="0097212F"/>
    <w:rsid w:val="00973EB1"/>
    <w:rsid w:val="00975FCA"/>
    <w:rsid w:val="009803A4"/>
    <w:rsid w:val="00981B11"/>
    <w:rsid w:val="00981D17"/>
    <w:rsid w:val="00982B88"/>
    <w:rsid w:val="00985CFF"/>
    <w:rsid w:val="00990396"/>
    <w:rsid w:val="00990649"/>
    <w:rsid w:val="00991320"/>
    <w:rsid w:val="00992216"/>
    <w:rsid w:val="009979DA"/>
    <w:rsid w:val="009A09E6"/>
    <w:rsid w:val="009A15A0"/>
    <w:rsid w:val="009A250A"/>
    <w:rsid w:val="009A4333"/>
    <w:rsid w:val="009A5D4A"/>
    <w:rsid w:val="009B70E4"/>
    <w:rsid w:val="009C15B7"/>
    <w:rsid w:val="009C1AA7"/>
    <w:rsid w:val="009C5248"/>
    <w:rsid w:val="009C7200"/>
    <w:rsid w:val="009C7431"/>
    <w:rsid w:val="009D0FE4"/>
    <w:rsid w:val="009D1439"/>
    <w:rsid w:val="009D1659"/>
    <w:rsid w:val="009D33D3"/>
    <w:rsid w:val="009D58E6"/>
    <w:rsid w:val="009D7A43"/>
    <w:rsid w:val="009E6CC7"/>
    <w:rsid w:val="009E7030"/>
    <w:rsid w:val="009F0C64"/>
    <w:rsid w:val="009F490D"/>
    <w:rsid w:val="009F67DE"/>
    <w:rsid w:val="00A017FB"/>
    <w:rsid w:val="00A028CB"/>
    <w:rsid w:val="00A10152"/>
    <w:rsid w:val="00A113DD"/>
    <w:rsid w:val="00A130A0"/>
    <w:rsid w:val="00A133BD"/>
    <w:rsid w:val="00A15E8D"/>
    <w:rsid w:val="00A16B2E"/>
    <w:rsid w:val="00A21ED3"/>
    <w:rsid w:val="00A23773"/>
    <w:rsid w:val="00A23E15"/>
    <w:rsid w:val="00A25E41"/>
    <w:rsid w:val="00A30395"/>
    <w:rsid w:val="00A312F0"/>
    <w:rsid w:val="00A32753"/>
    <w:rsid w:val="00A360D4"/>
    <w:rsid w:val="00A37470"/>
    <w:rsid w:val="00A40A89"/>
    <w:rsid w:val="00A452A2"/>
    <w:rsid w:val="00A467B5"/>
    <w:rsid w:val="00A46D91"/>
    <w:rsid w:val="00A47005"/>
    <w:rsid w:val="00A47FE6"/>
    <w:rsid w:val="00A50270"/>
    <w:rsid w:val="00A505C2"/>
    <w:rsid w:val="00A56F69"/>
    <w:rsid w:val="00A612AA"/>
    <w:rsid w:val="00A6254E"/>
    <w:rsid w:val="00A62DD7"/>
    <w:rsid w:val="00A65EC0"/>
    <w:rsid w:val="00A660BD"/>
    <w:rsid w:val="00A748B6"/>
    <w:rsid w:val="00A75DB7"/>
    <w:rsid w:val="00A761C3"/>
    <w:rsid w:val="00A7666F"/>
    <w:rsid w:val="00A7683C"/>
    <w:rsid w:val="00A77422"/>
    <w:rsid w:val="00A8009A"/>
    <w:rsid w:val="00A81E9A"/>
    <w:rsid w:val="00A87178"/>
    <w:rsid w:val="00A90F80"/>
    <w:rsid w:val="00A97B40"/>
    <w:rsid w:val="00AA6147"/>
    <w:rsid w:val="00AB2961"/>
    <w:rsid w:val="00AB2E86"/>
    <w:rsid w:val="00AB399D"/>
    <w:rsid w:val="00AC5716"/>
    <w:rsid w:val="00AC6EBB"/>
    <w:rsid w:val="00AD04B0"/>
    <w:rsid w:val="00AD3E97"/>
    <w:rsid w:val="00AE47E5"/>
    <w:rsid w:val="00AE6A6D"/>
    <w:rsid w:val="00AF2BA7"/>
    <w:rsid w:val="00AF4AAD"/>
    <w:rsid w:val="00AF654C"/>
    <w:rsid w:val="00B0299C"/>
    <w:rsid w:val="00B05826"/>
    <w:rsid w:val="00B062A2"/>
    <w:rsid w:val="00B07CD8"/>
    <w:rsid w:val="00B13E21"/>
    <w:rsid w:val="00B17EB0"/>
    <w:rsid w:val="00B22982"/>
    <w:rsid w:val="00B24986"/>
    <w:rsid w:val="00B43884"/>
    <w:rsid w:val="00B443F9"/>
    <w:rsid w:val="00B46CDA"/>
    <w:rsid w:val="00B50191"/>
    <w:rsid w:val="00B539BF"/>
    <w:rsid w:val="00B54019"/>
    <w:rsid w:val="00B570F3"/>
    <w:rsid w:val="00B5727A"/>
    <w:rsid w:val="00B622E7"/>
    <w:rsid w:val="00B6367F"/>
    <w:rsid w:val="00B6501F"/>
    <w:rsid w:val="00B67546"/>
    <w:rsid w:val="00B701D3"/>
    <w:rsid w:val="00B741D2"/>
    <w:rsid w:val="00B7461C"/>
    <w:rsid w:val="00B82C25"/>
    <w:rsid w:val="00B82ED5"/>
    <w:rsid w:val="00B85883"/>
    <w:rsid w:val="00B85F6C"/>
    <w:rsid w:val="00B92737"/>
    <w:rsid w:val="00B93387"/>
    <w:rsid w:val="00B93F99"/>
    <w:rsid w:val="00B971DE"/>
    <w:rsid w:val="00BA0F9B"/>
    <w:rsid w:val="00BA1AB3"/>
    <w:rsid w:val="00BA214A"/>
    <w:rsid w:val="00BA293E"/>
    <w:rsid w:val="00BA4326"/>
    <w:rsid w:val="00BA44E5"/>
    <w:rsid w:val="00BA55AF"/>
    <w:rsid w:val="00BA59CE"/>
    <w:rsid w:val="00BA5A8B"/>
    <w:rsid w:val="00BB6C5B"/>
    <w:rsid w:val="00BB735E"/>
    <w:rsid w:val="00BC244C"/>
    <w:rsid w:val="00BC2B2A"/>
    <w:rsid w:val="00BC64AB"/>
    <w:rsid w:val="00BC69F6"/>
    <w:rsid w:val="00BD0B54"/>
    <w:rsid w:val="00BF323F"/>
    <w:rsid w:val="00BF4D67"/>
    <w:rsid w:val="00BF77B8"/>
    <w:rsid w:val="00C02979"/>
    <w:rsid w:val="00C10294"/>
    <w:rsid w:val="00C1486B"/>
    <w:rsid w:val="00C1677F"/>
    <w:rsid w:val="00C16C34"/>
    <w:rsid w:val="00C21098"/>
    <w:rsid w:val="00C22269"/>
    <w:rsid w:val="00C2299F"/>
    <w:rsid w:val="00C25F94"/>
    <w:rsid w:val="00C339D9"/>
    <w:rsid w:val="00C3480F"/>
    <w:rsid w:val="00C43D75"/>
    <w:rsid w:val="00C478A4"/>
    <w:rsid w:val="00C50C8D"/>
    <w:rsid w:val="00C50D6F"/>
    <w:rsid w:val="00C5241B"/>
    <w:rsid w:val="00C53097"/>
    <w:rsid w:val="00C577E5"/>
    <w:rsid w:val="00C60283"/>
    <w:rsid w:val="00C6274B"/>
    <w:rsid w:val="00C64AB7"/>
    <w:rsid w:val="00C66E23"/>
    <w:rsid w:val="00C72A82"/>
    <w:rsid w:val="00C7519D"/>
    <w:rsid w:val="00C75410"/>
    <w:rsid w:val="00C76690"/>
    <w:rsid w:val="00C83857"/>
    <w:rsid w:val="00C85045"/>
    <w:rsid w:val="00C85CDC"/>
    <w:rsid w:val="00C860EF"/>
    <w:rsid w:val="00C90D5D"/>
    <w:rsid w:val="00C94716"/>
    <w:rsid w:val="00CA1E0A"/>
    <w:rsid w:val="00CA2E28"/>
    <w:rsid w:val="00CA4109"/>
    <w:rsid w:val="00CA4BF7"/>
    <w:rsid w:val="00CA4EF6"/>
    <w:rsid w:val="00CA513C"/>
    <w:rsid w:val="00CA788F"/>
    <w:rsid w:val="00CB0082"/>
    <w:rsid w:val="00CB0629"/>
    <w:rsid w:val="00CB2399"/>
    <w:rsid w:val="00CB64DF"/>
    <w:rsid w:val="00CC2B53"/>
    <w:rsid w:val="00CC59BD"/>
    <w:rsid w:val="00CC62F0"/>
    <w:rsid w:val="00CD15F5"/>
    <w:rsid w:val="00CD2933"/>
    <w:rsid w:val="00CD451D"/>
    <w:rsid w:val="00CD53DC"/>
    <w:rsid w:val="00CD69BC"/>
    <w:rsid w:val="00CE43C9"/>
    <w:rsid w:val="00CE485C"/>
    <w:rsid w:val="00CF1BA3"/>
    <w:rsid w:val="00CF298F"/>
    <w:rsid w:val="00CF2DC3"/>
    <w:rsid w:val="00D01FB4"/>
    <w:rsid w:val="00D070C4"/>
    <w:rsid w:val="00D12EE6"/>
    <w:rsid w:val="00D14B3E"/>
    <w:rsid w:val="00D16A58"/>
    <w:rsid w:val="00D20A86"/>
    <w:rsid w:val="00D21B28"/>
    <w:rsid w:val="00D24A05"/>
    <w:rsid w:val="00D3096D"/>
    <w:rsid w:val="00D314F4"/>
    <w:rsid w:val="00D32D41"/>
    <w:rsid w:val="00D331E7"/>
    <w:rsid w:val="00D33D05"/>
    <w:rsid w:val="00D34399"/>
    <w:rsid w:val="00D36584"/>
    <w:rsid w:val="00D407E2"/>
    <w:rsid w:val="00D44229"/>
    <w:rsid w:val="00D443AF"/>
    <w:rsid w:val="00D44746"/>
    <w:rsid w:val="00D45525"/>
    <w:rsid w:val="00D50291"/>
    <w:rsid w:val="00D5530E"/>
    <w:rsid w:val="00D57852"/>
    <w:rsid w:val="00D61165"/>
    <w:rsid w:val="00D6388C"/>
    <w:rsid w:val="00D64D37"/>
    <w:rsid w:val="00D71139"/>
    <w:rsid w:val="00D76F54"/>
    <w:rsid w:val="00D87097"/>
    <w:rsid w:val="00D878DA"/>
    <w:rsid w:val="00D94753"/>
    <w:rsid w:val="00D973D5"/>
    <w:rsid w:val="00DA02A1"/>
    <w:rsid w:val="00DA2CDF"/>
    <w:rsid w:val="00DA2F72"/>
    <w:rsid w:val="00DB3820"/>
    <w:rsid w:val="00DB5E35"/>
    <w:rsid w:val="00DB638D"/>
    <w:rsid w:val="00DC08BA"/>
    <w:rsid w:val="00DC12B4"/>
    <w:rsid w:val="00DC4F02"/>
    <w:rsid w:val="00DD04B0"/>
    <w:rsid w:val="00DD0EFD"/>
    <w:rsid w:val="00DD1554"/>
    <w:rsid w:val="00DD3465"/>
    <w:rsid w:val="00DD4B17"/>
    <w:rsid w:val="00DE4B21"/>
    <w:rsid w:val="00DE4F39"/>
    <w:rsid w:val="00DF1526"/>
    <w:rsid w:val="00DF1F70"/>
    <w:rsid w:val="00DF506F"/>
    <w:rsid w:val="00DF5FE4"/>
    <w:rsid w:val="00DF6C54"/>
    <w:rsid w:val="00E00B80"/>
    <w:rsid w:val="00E03983"/>
    <w:rsid w:val="00E05ECA"/>
    <w:rsid w:val="00E0657D"/>
    <w:rsid w:val="00E13590"/>
    <w:rsid w:val="00E30AD8"/>
    <w:rsid w:val="00E33180"/>
    <w:rsid w:val="00E3387D"/>
    <w:rsid w:val="00E33BB1"/>
    <w:rsid w:val="00E35479"/>
    <w:rsid w:val="00E35712"/>
    <w:rsid w:val="00E4220F"/>
    <w:rsid w:val="00E42788"/>
    <w:rsid w:val="00E433DB"/>
    <w:rsid w:val="00E45318"/>
    <w:rsid w:val="00E4588C"/>
    <w:rsid w:val="00E45B96"/>
    <w:rsid w:val="00E47F8F"/>
    <w:rsid w:val="00E512D2"/>
    <w:rsid w:val="00E53645"/>
    <w:rsid w:val="00E5468B"/>
    <w:rsid w:val="00E612D0"/>
    <w:rsid w:val="00E635F0"/>
    <w:rsid w:val="00E63C22"/>
    <w:rsid w:val="00E6493E"/>
    <w:rsid w:val="00E64EDD"/>
    <w:rsid w:val="00E65C07"/>
    <w:rsid w:val="00E66BE4"/>
    <w:rsid w:val="00E752FA"/>
    <w:rsid w:val="00E81DB4"/>
    <w:rsid w:val="00E822DF"/>
    <w:rsid w:val="00E85F9C"/>
    <w:rsid w:val="00E8605A"/>
    <w:rsid w:val="00E8686C"/>
    <w:rsid w:val="00E90ADB"/>
    <w:rsid w:val="00E91B7E"/>
    <w:rsid w:val="00E954C3"/>
    <w:rsid w:val="00EA4A09"/>
    <w:rsid w:val="00EB21FE"/>
    <w:rsid w:val="00EB66D4"/>
    <w:rsid w:val="00EB7684"/>
    <w:rsid w:val="00EC329E"/>
    <w:rsid w:val="00EC3F7A"/>
    <w:rsid w:val="00ED43F8"/>
    <w:rsid w:val="00ED5B76"/>
    <w:rsid w:val="00EE1997"/>
    <w:rsid w:val="00EF32C9"/>
    <w:rsid w:val="00EF584C"/>
    <w:rsid w:val="00F01061"/>
    <w:rsid w:val="00F01CB3"/>
    <w:rsid w:val="00F10797"/>
    <w:rsid w:val="00F11B03"/>
    <w:rsid w:val="00F157A7"/>
    <w:rsid w:val="00F17C11"/>
    <w:rsid w:val="00F230DC"/>
    <w:rsid w:val="00F231F7"/>
    <w:rsid w:val="00F234EB"/>
    <w:rsid w:val="00F2461D"/>
    <w:rsid w:val="00F249AB"/>
    <w:rsid w:val="00F25192"/>
    <w:rsid w:val="00F31190"/>
    <w:rsid w:val="00F315A6"/>
    <w:rsid w:val="00F31E22"/>
    <w:rsid w:val="00F31FCE"/>
    <w:rsid w:val="00F34949"/>
    <w:rsid w:val="00F360C5"/>
    <w:rsid w:val="00F3698B"/>
    <w:rsid w:val="00F41286"/>
    <w:rsid w:val="00F577FE"/>
    <w:rsid w:val="00F63533"/>
    <w:rsid w:val="00F739CF"/>
    <w:rsid w:val="00F778AC"/>
    <w:rsid w:val="00F80ED5"/>
    <w:rsid w:val="00F82D14"/>
    <w:rsid w:val="00F83EE1"/>
    <w:rsid w:val="00F848D5"/>
    <w:rsid w:val="00F902D3"/>
    <w:rsid w:val="00F906E4"/>
    <w:rsid w:val="00F92BB3"/>
    <w:rsid w:val="00F92CB4"/>
    <w:rsid w:val="00F95632"/>
    <w:rsid w:val="00F95C4E"/>
    <w:rsid w:val="00F96CEC"/>
    <w:rsid w:val="00F97A24"/>
    <w:rsid w:val="00FA1264"/>
    <w:rsid w:val="00FA1701"/>
    <w:rsid w:val="00FA4DC8"/>
    <w:rsid w:val="00FA5F85"/>
    <w:rsid w:val="00FA777C"/>
    <w:rsid w:val="00FB0007"/>
    <w:rsid w:val="00FB2602"/>
    <w:rsid w:val="00FC0C6B"/>
    <w:rsid w:val="00FC1E3E"/>
    <w:rsid w:val="00FC1F71"/>
    <w:rsid w:val="00FC75D5"/>
    <w:rsid w:val="00FD009A"/>
    <w:rsid w:val="00FD1E84"/>
    <w:rsid w:val="00FD395D"/>
    <w:rsid w:val="00FD4ACF"/>
    <w:rsid w:val="00FD4B75"/>
    <w:rsid w:val="00FD6073"/>
    <w:rsid w:val="00FE164D"/>
    <w:rsid w:val="00FE17B9"/>
    <w:rsid w:val="00FE1D3D"/>
    <w:rsid w:val="00FE3100"/>
    <w:rsid w:val="00FE66F0"/>
    <w:rsid w:val="00FF147D"/>
    <w:rsid w:val="00FF52ED"/>
    <w:rsid w:val="00FF56A4"/>
    <w:rsid w:val="00FF688F"/>
    <w:rsid w:val="00FF7DAD"/>
    <w:rsid w:val="00FF7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11AAA7"/>
  <w15:chartTrackingRefBased/>
  <w15:docId w15:val="{9304D33B-600E-4B64-A753-5F1E483C9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97B40"/>
    <w:pPr>
      <w:spacing w:line="264" w:lineRule="auto"/>
    </w:pPr>
    <w:rPr>
      <w:color w:val="3C3C3C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F77B8"/>
    <w:pPr>
      <w:keepNext/>
      <w:keepLines/>
      <w:numPr>
        <w:numId w:val="43"/>
      </w:numPr>
      <w:spacing w:before="480" w:after="480"/>
      <w:outlineLvl w:val="0"/>
    </w:pPr>
    <w:rPr>
      <w:rFonts w:asciiTheme="majorHAnsi" w:eastAsiaTheme="majorEastAsia" w:hAnsiTheme="majorHAnsi" w:cstheme="majorBidi"/>
      <w:b/>
      <w:color w:val="008DC2" w:themeColor="text2"/>
      <w:sz w:val="3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312F0"/>
    <w:pPr>
      <w:keepNext/>
      <w:keepLines/>
      <w:numPr>
        <w:ilvl w:val="1"/>
        <w:numId w:val="43"/>
      </w:numPr>
      <w:spacing w:before="480" w:after="240"/>
      <w:outlineLvl w:val="1"/>
    </w:pPr>
    <w:rPr>
      <w:rFonts w:eastAsiaTheme="majorEastAsia" w:cstheme="majorBidi"/>
      <w:color w:val="008DC1" w:themeColor="accent3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50D6F"/>
    <w:pPr>
      <w:keepNext/>
      <w:keepLines/>
      <w:numPr>
        <w:ilvl w:val="2"/>
        <w:numId w:val="43"/>
      </w:numPr>
      <w:spacing w:before="480"/>
      <w:outlineLvl w:val="2"/>
    </w:pPr>
    <w:rPr>
      <w:rFonts w:eastAsiaTheme="majorEastAsia" w:cstheme="majorBidi"/>
      <w:b/>
      <w:color w:val="008DC2" w:themeColor="text2"/>
      <w:sz w:val="21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E662E"/>
    <w:pPr>
      <w:keepNext/>
      <w:keepLines/>
      <w:numPr>
        <w:ilvl w:val="3"/>
        <w:numId w:val="4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A89B00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F6D18"/>
    <w:pPr>
      <w:keepNext/>
      <w:keepLines/>
      <w:numPr>
        <w:ilvl w:val="4"/>
        <w:numId w:val="43"/>
      </w:numPr>
      <w:spacing w:before="40" w:after="0"/>
      <w:outlineLvl w:val="4"/>
    </w:pPr>
    <w:rPr>
      <w:rFonts w:asciiTheme="majorHAnsi" w:eastAsiaTheme="majorEastAsia" w:hAnsiTheme="majorHAnsi" w:cstheme="majorBidi"/>
      <w:color w:val="A89B00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F6D18"/>
    <w:pPr>
      <w:keepNext/>
      <w:keepLines/>
      <w:numPr>
        <w:ilvl w:val="5"/>
        <w:numId w:val="43"/>
      </w:numPr>
      <w:spacing w:before="40" w:after="0"/>
      <w:outlineLvl w:val="5"/>
    </w:pPr>
    <w:rPr>
      <w:rFonts w:asciiTheme="majorHAnsi" w:eastAsiaTheme="majorEastAsia" w:hAnsiTheme="majorHAnsi" w:cstheme="majorBidi"/>
      <w:color w:val="70670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F6D18"/>
    <w:pPr>
      <w:keepNext/>
      <w:keepLines/>
      <w:numPr>
        <w:ilvl w:val="6"/>
        <w:numId w:val="4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0670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F6D18"/>
    <w:pPr>
      <w:keepNext/>
      <w:keepLines/>
      <w:numPr>
        <w:ilvl w:val="7"/>
        <w:numId w:val="43"/>
      </w:numPr>
      <w:spacing w:before="40" w:after="0"/>
      <w:outlineLvl w:val="7"/>
    </w:pPr>
    <w:rPr>
      <w:rFonts w:asciiTheme="majorHAnsi" w:eastAsiaTheme="majorEastAsia" w:hAnsiTheme="majorHAnsi" w:cstheme="majorBidi"/>
      <w:color w:val="B1CE7E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F6D18"/>
    <w:pPr>
      <w:keepNext/>
      <w:keepLines/>
      <w:numPr>
        <w:ilvl w:val="8"/>
        <w:numId w:val="4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B1CE7E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4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4072"/>
  </w:style>
  <w:style w:type="paragraph" w:styleId="Fuzeile">
    <w:name w:val="footer"/>
    <w:basedOn w:val="Standard"/>
    <w:link w:val="FuzeileZchn"/>
    <w:uiPriority w:val="99"/>
    <w:unhideWhenUsed/>
    <w:rsid w:val="00264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4072"/>
  </w:style>
  <w:style w:type="paragraph" w:styleId="berarbeitung">
    <w:name w:val="Revision"/>
    <w:hidden/>
    <w:uiPriority w:val="99"/>
    <w:semiHidden/>
    <w:rsid w:val="006F4655"/>
    <w:pPr>
      <w:spacing w:after="0" w:line="240" w:lineRule="auto"/>
    </w:pPr>
  </w:style>
  <w:style w:type="paragraph" w:styleId="Listenabsatz">
    <w:name w:val="List Paragraph"/>
    <w:basedOn w:val="Standard"/>
    <w:link w:val="ListenabsatzZchn"/>
    <w:uiPriority w:val="34"/>
    <w:rsid w:val="000E64C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F1775"/>
    <w:rPr>
      <w:color w:val="004BD2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F1775"/>
    <w:rPr>
      <w:color w:val="605E5C"/>
      <w:shd w:val="clear" w:color="auto" w:fill="E1DFDD"/>
    </w:rPr>
  </w:style>
  <w:style w:type="paragraph" w:customStyle="1" w:styleId="Introtext">
    <w:name w:val="Introtext"/>
    <w:basedOn w:val="Standard"/>
    <w:link w:val="IntrotextZchn"/>
    <w:qFormat/>
    <w:rsid w:val="006E76FE"/>
    <w:pPr>
      <w:spacing w:after="200" w:line="288" w:lineRule="auto"/>
    </w:pPr>
    <w:rPr>
      <w:rFonts w:ascii="Arial" w:hAnsi="Arial" w:cs="Arial"/>
      <w:b/>
      <w:iCs/>
      <w:color w:val="008DC2" w:themeColor="text2"/>
      <w:sz w:val="19"/>
      <w:szCs w:val="20"/>
    </w:rPr>
  </w:style>
  <w:style w:type="paragraph" w:customStyle="1" w:styleId="Flietext">
    <w:name w:val="Fließtext"/>
    <w:basedOn w:val="Standard"/>
    <w:link w:val="FlietextZchn"/>
    <w:qFormat/>
    <w:rsid w:val="00036690"/>
    <w:pPr>
      <w:spacing w:before="120" w:after="120" w:line="288" w:lineRule="auto"/>
    </w:pPr>
    <w:rPr>
      <w:rFonts w:ascii="Arial" w:hAnsi="Arial" w:cs="Arial"/>
      <w:sz w:val="19"/>
      <w:szCs w:val="20"/>
    </w:rPr>
  </w:style>
  <w:style w:type="character" w:customStyle="1" w:styleId="IntrotextZchn">
    <w:name w:val="Introtext Zchn"/>
    <w:basedOn w:val="Absatz-Standardschriftart"/>
    <w:link w:val="Introtext"/>
    <w:rsid w:val="006E76FE"/>
    <w:rPr>
      <w:rFonts w:ascii="Arial" w:hAnsi="Arial" w:cs="Arial"/>
      <w:b/>
      <w:iCs/>
      <w:color w:val="008DC2" w:themeColor="text2"/>
      <w:sz w:val="19"/>
      <w:szCs w:val="20"/>
    </w:rPr>
  </w:style>
  <w:style w:type="paragraph" w:customStyle="1" w:styleId="Headline1">
    <w:name w:val="Headline 1"/>
    <w:basedOn w:val="Standard"/>
    <w:link w:val="Headline1Zchn"/>
    <w:rsid w:val="00F92BB3"/>
    <w:pPr>
      <w:spacing w:after="200" w:line="288" w:lineRule="auto"/>
    </w:pPr>
    <w:rPr>
      <w:rFonts w:asciiTheme="majorHAnsi" w:hAnsiTheme="majorHAnsi" w:cs="Arial"/>
      <w:b/>
      <w:color w:val="E1D000" w:themeColor="accent1"/>
      <w:sz w:val="30"/>
      <w:szCs w:val="30"/>
    </w:rPr>
  </w:style>
  <w:style w:type="character" w:customStyle="1" w:styleId="FlietextZchn">
    <w:name w:val="Fließtext Zchn"/>
    <w:basedOn w:val="Absatz-Standardschriftart"/>
    <w:link w:val="Flietext"/>
    <w:rsid w:val="00036690"/>
    <w:rPr>
      <w:rFonts w:ascii="Arial" w:hAnsi="Arial" w:cs="Arial"/>
      <w:color w:val="3C3C3C"/>
      <w:sz w:val="19"/>
      <w:szCs w:val="20"/>
    </w:rPr>
  </w:style>
  <w:style w:type="paragraph" w:customStyle="1" w:styleId="Headline2">
    <w:name w:val="Headline 2"/>
    <w:basedOn w:val="Standard"/>
    <w:link w:val="Headline2Zchn"/>
    <w:rsid w:val="00C25F94"/>
    <w:pPr>
      <w:spacing w:before="200" w:after="200" w:line="288" w:lineRule="auto"/>
      <w:ind w:right="567"/>
    </w:pPr>
    <w:rPr>
      <w:rFonts w:ascii="Arial" w:hAnsi="Arial" w:cs="Arial"/>
      <w:color w:val="008DC1" w:themeColor="accent3"/>
      <w:sz w:val="24"/>
      <w:szCs w:val="24"/>
    </w:rPr>
  </w:style>
  <w:style w:type="character" w:customStyle="1" w:styleId="Headline1Zchn">
    <w:name w:val="Headline 1 Zchn"/>
    <w:basedOn w:val="Absatz-Standardschriftart"/>
    <w:link w:val="Headline1"/>
    <w:rsid w:val="00F92BB3"/>
    <w:rPr>
      <w:rFonts w:asciiTheme="majorHAnsi" w:hAnsiTheme="majorHAnsi" w:cs="Arial"/>
      <w:b/>
      <w:color w:val="E1D000" w:themeColor="accent1"/>
      <w:sz w:val="30"/>
      <w:szCs w:val="30"/>
    </w:rPr>
  </w:style>
  <w:style w:type="paragraph" w:customStyle="1" w:styleId="AufzhlungEbene1">
    <w:name w:val="Aufzählung Ebene 1"/>
    <w:basedOn w:val="Listenabsatz"/>
    <w:link w:val="AufzhlungEbene1Zchn"/>
    <w:qFormat/>
    <w:rsid w:val="004F0560"/>
    <w:pPr>
      <w:numPr>
        <w:numId w:val="24"/>
      </w:numPr>
      <w:spacing w:before="100" w:after="100"/>
      <w:ind w:left="284" w:hanging="284"/>
      <w:contextualSpacing w:val="0"/>
    </w:pPr>
    <w:rPr>
      <w:rFonts w:ascii="Arial" w:hAnsi="Arial" w:cs="Arial"/>
      <w:sz w:val="19"/>
      <w:szCs w:val="20"/>
    </w:rPr>
  </w:style>
  <w:style w:type="character" w:customStyle="1" w:styleId="Headline2Zchn">
    <w:name w:val="Headline 2 Zchn"/>
    <w:basedOn w:val="Absatz-Standardschriftart"/>
    <w:link w:val="Headline2"/>
    <w:rsid w:val="00C25F94"/>
    <w:rPr>
      <w:rFonts w:ascii="Arial" w:hAnsi="Arial" w:cs="Arial"/>
      <w:color w:val="008DC1" w:themeColor="accent3"/>
      <w:sz w:val="24"/>
      <w:szCs w:val="24"/>
    </w:rPr>
  </w:style>
  <w:style w:type="paragraph" w:customStyle="1" w:styleId="AufzhlungEbene2">
    <w:name w:val="Aufzählung Ebene2"/>
    <w:basedOn w:val="Listenabsatz"/>
    <w:link w:val="AufzhlungEbene2Zchn"/>
    <w:qFormat/>
    <w:rsid w:val="002E12FD"/>
    <w:pPr>
      <w:numPr>
        <w:numId w:val="39"/>
      </w:numPr>
      <w:spacing w:before="100" w:after="100"/>
      <w:ind w:left="567" w:right="567" w:hanging="283"/>
      <w:contextualSpacing w:val="0"/>
    </w:pPr>
    <w:rPr>
      <w:rFonts w:ascii="Arial" w:hAnsi="Arial" w:cs="Arial"/>
      <w:sz w:val="19"/>
      <w:szCs w:val="20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364AC6"/>
  </w:style>
  <w:style w:type="character" w:customStyle="1" w:styleId="AufzhlungEbene1Zchn">
    <w:name w:val="Aufzählung Ebene 1 Zchn"/>
    <w:basedOn w:val="ListenabsatzZchn"/>
    <w:link w:val="AufzhlungEbene1"/>
    <w:rsid w:val="004F0560"/>
    <w:rPr>
      <w:rFonts w:ascii="Arial" w:hAnsi="Arial" w:cs="Arial"/>
      <w:color w:val="3C3C3C"/>
      <w:sz w:val="19"/>
      <w:szCs w:val="20"/>
    </w:rPr>
  </w:style>
  <w:style w:type="paragraph" w:customStyle="1" w:styleId="Link">
    <w:name w:val="Link"/>
    <w:basedOn w:val="Standard"/>
    <w:link w:val="LinkZchn"/>
    <w:qFormat/>
    <w:rsid w:val="00C50D6F"/>
    <w:pPr>
      <w:spacing w:after="200" w:line="300" w:lineRule="exact"/>
      <w:ind w:right="567"/>
    </w:pPr>
    <w:rPr>
      <w:rFonts w:ascii="Arial" w:hAnsi="Arial" w:cs="Arial"/>
      <w:color w:val="008DC2" w:themeColor="text2"/>
      <w:sz w:val="20"/>
      <w:szCs w:val="20"/>
      <w:u w:val="single"/>
    </w:rPr>
  </w:style>
  <w:style w:type="character" w:customStyle="1" w:styleId="AufzhlungEbene2Zchn">
    <w:name w:val="Aufzählung Ebene2 Zchn"/>
    <w:basedOn w:val="ListenabsatzZchn"/>
    <w:link w:val="AufzhlungEbene2"/>
    <w:rsid w:val="002E12FD"/>
    <w:rPr>
      <w:rFonts w:ascii="Arial" w:hAnsi="Arial" w:cs="Arial"/>
      <w:color w:val="3C3C3C"/>
      <w:sz w:val="19"/>
      <w:szCs w:val="20"/>
    </w:rPr>
  </w:style>
  <w:style w:type="paragraph" w:customStyle="1" w:styleId="Headline3">
    <w:name w:val="Headline 3"/>
    <w:basedOn w:val="Flietext"/>
    <w:link w:val="Headline3Zchn"/>
    <w:rsid w:val="006727DD"/>
    <w:rPr>
      <w:b/>
      <w:bCs/>
      <w:color w:val="06033A"/>
    </w:rPr>
  </w:style>
  <w:style w:type="character" w:customStyle="1" w:styleId="LinkZchn">
    <w:name w:val="Link Zchn"/>
    <w:basedOn w:val="Absatz-Standardschriftart"/>
    <w:link w:val="Link"/>
    <w:rsid w:val="00C50D6F"/>
    <w:rPr>
      <w:rFonts w:ascii="Arial" w:hAnsi="Arial" w:cs="Arial"/>
      <w:color w:val="008DC2" w:themeColor="text2"/>
      <w:sz w:val="20"/>
      <w:szCs w:val="20"/>
      <w:u w:val="single"/>
    </w:rPr>
  </w:style>
  <w:style w:type="paragraph" w:customStyle="1" w:styleId="BulletpointEbene3">
    <w:name w:val="Bulletpoint Ebene 3"/>
    <w:basedOn w:val="AufzhlungEbene2"/>
    <w:link w:val="BulletpointEbene3Zchn"/>
    <w:rsid w:val="005C2508"/>
    <w:pPr>
      <w:numPr>
        <w:ilvl w:val="4"/>
        <w:numId w:val="38"/>
      </w:numPr>
    </w:pPr>
  </w:style>
  <w:style w:type="character" w:customStyle="1" w:styleId="Headline3Zchn">
    <w:name w:val="Headline 3 Zchn"/>
    <w:basedOn w:val="FlietextZchn"/>
    <w:link w:val="Headline3"/>
    <w:rsid w:val="006727DD"/>
    <w:rPr>
      <w:rFonts w:ascii="Arial" w:hAnsi="Arial" w:cs="Arial"/>
      <w:b/>
      <w:bCs/>
      <w:color w:val="06033A"/>
      <w:sz w:val="20"/>
      <w:szCs w:val="20"/>
    </w:rPr>
  </w:style>
  <w:style w:type="character" w:styleId="IntensiverVerweis">
    <w:name w:val="Intense Reference"/>
    <w:basedOn w:val="Absatz-Standardschriftart"/>
    <w:uiPriority w:val="32"/>
    <w:rsid w:val="002428AB"/>
    <w:rPr>
      <w:b/>
      <w:bCs/>
      <w:smallCaps/>
      <w:color w:val="E1D000" w:themeColor="accent1"/>
      <w:spacing w:val="5"/>
    </w:rPr>
  </w:style>
  <w:style w:type="character" w:customStyle="1" w:styleId="BulletpointEbene3Zchn">
    <w:name w:val="Bulletpoint Ebene 3 Zchn"/>
    <w:basedOn w:val="AufzhlungEbene2Zchn"/>
    <w:link w:val="BulletpointEbene3"/>
    <w:rsid w:val="005C2508"/>
    <w:rPr>
      <w:rFonts w:ascii="Arial" w:hAnsi="Arial" w:cs="Arial"/>
      <w:color w:val="3C3C3C"/>
      <w:sz w:val="20"/>
      <w:szCs w:val="20"/>
    </w:rPr>
  </w:style>
  <w:style w:type="character" w:styleId="SchwacherVerweis">
    <w:name w:val="Subtle Reference"/>
    <w:aliases w:val="Link 1"/>
    <w:basedOn w:val="Hyperlink"/>
    <w:uiPriority w:val="31"/>
    <w:rsid w:val="002428AB"/>
    <w:rPr>
      <w:rFonts w:asciiTheme="minorHAnsi" w:hAnsiTheme="minorHAnsi"/>
      <w:smallCaps/>
      <w:color w:val="C3DA9C" w:themeColor="text1" w:themeTint="A5"/>
      <w:sz w:val="20"/>
      <w:u w:val="single"/>
    </w:rPr>
  </w:style>
  <w:style w:type="paragraph" w:customStyle="1" w:styleId="Link2">
    <w:name w:val="Link 2"/>
    <w:basedOn w:val="Standard"/>
    <w:link w:val="Link2Zchn"/>
    <w:rsid w:val="000B3001"/>
    <w:pPr>
      <w:spacing w:after="200" w:line="300" w:lineRule="exact"/>
      <w:ind w:right="567"/>
    </w:pPr>
    <w:rPr>
      <w:color w:val="D1E2B2" w:themeColor="text1" w:themeTint="80"/>
      <w:sz w:val="20"/>
      <w:u w:val="single"/>
    </w:rPr>
  </w:style>
  <w:style w:type="character" w:customStyle="1" w:styleId="Link2Zchn">
    <w:name w:val="Link 2 Zchn"/>
    <w:basedOn w:val="Absatz-Standardschriftart"/>
    <w:link w:val="Link2"/>
    <w:rsid w:val="000B3001"/>
    <w:rPr>
      <w:color w:val="D1E2B2" w:themeColor="text1" w:themeTint="80"/>
      <w:sz w:val="20"/>
      <w:u w:val="single"/>
    </w:rPr>
  </w:style>
  <w:style w:type="character" w:styleId="Platzhaltertext">
    <w:name w:val="Placeholder Text"/>
    <w:basedOn w:val="Absatz-Standardschriftart"/>
    <w:uiPriority w:val="99"/>
    <w:semiHidden/>
    <w:rsid w:val="00610877"/>
    <w:rPr>
      <w:color w:val="808080"/>
    </w:rPr>
  </w:style>
  <w:style w:type="paragraph" w:styleId="Beschriftung">
    <w:name w:val="caption"/>
    <w:aliases w:val="Abbildungsbezeichnung"/>
    <w:basedOn w:val="Standard"/>
    <w:next w:val="Standard"/>
    <w:link w:val="BeschriftungZchn"/>
    <w:uiPriority w:val="35"/>
    <w:unhideWhenUsed/>
    <w:qFormat/>
    <w:rsid w:val="00C22269"/>
    <w:pPr>
      <w:spacing w:before="160" w:after="600" w:line="240" w:lineRule="auto"/>
      <w:jc w:val="right"/>
    </w:pPr>
    <w:rPr>
      <w:i/>
      <w:iCs/>
      <w:color w:val="008DC2" w:themeColor="text2"/>
      <w:sz w:val="15"/>
      <w:szCs w:val="18"/>
    </w:rPr>
  </w:style>
  <w:style w:type="table" w:styleId="Tabellenraster">
    <w:name w:val="Table Grid"/>
    <w:basedOn w:val="NormaleTabelle"/>
    <w:uiPriority w:val="39"/>
    <w:rsid w:val="00E82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ntabelle6farbigAkzent4">
    <w:name w:val="List Table 6 Colorful Accent 4"/>
    <w:basedOn w:val="NormaleTabelle"/>
    <w:uiPriority w:val="51"/>
    <w:rsid w:val="00300C6C"/>
    <w:pPr>
      <w:spacing w:after="0" w:line="240" w:lineRule="auto"/>
    </w:pPr>
    <w:rPr>
      <w:color w:val="109ED3" w:themeColor="accent4" w:themeShade="BF"/>
    </w:rPr>
    <w:tblPr>
      <w:tblStyleRowBandSize w:val="1"/>
      <w:tblStyleColBandSize w:val="1"/>
      <w:tblBorders>
        <w:top w:val="single" w:sz="4" w:space="0" w:color="41C0F0" w:themeColor="accent4"/>
        <w:bottom w:val="single" w:sz="4" w:space="0" w:color="41C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1C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1C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FC" w:themeFill="accent4" w:themeFillTint="33"/>
      </w:tcPr>
    </w:tblStylePr>
    <w:tblStylePr w:type="band1Horz">
      <w:tblPr/>
      <w:tcPr>
        <w:shd w:val="clear" w:color="auto" w:fill="D9F2FC" w:themeFill="accent4" w:themeFillTint="33"/>
      </w:tcPr>
    </w:tblStylePr>
  </w:style>
  <w:style w:type="table" w:styleId="EinfacheTabelle4">
    <w:name w:val="Plain Table 4"/>
    <w:basedOn w:val="NormaleTabelle"/>
    <w:uiPriority w:val="44"/>
    <w:rsid w:val="00645E9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entabelle1hellAkzent4">
    <w:name w:val="List Table 1 Light Accent 4"/>
    <w:basedOn w:val="NormaleTabelle"/>
    <w:uiPriority w:val="46"/>
    <w:rsid w:val="008949D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D9F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9F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FC" w:themeFill="accent4" w:themeFillTint="33"/>
      </w:tcPr>
    </w:tblStylePr>
    <w:tblStylePr w:type="band1Horz">
      <w:tblPr/>
      <w:tcPr>
        <w:shd w:val="clear" w:color="auto" w:fill="D9F2FC" w:themeFill="accent4" w:themeFillTint="33"/>
      </w:tcPr>
    </w:tblStylePr>
  </w:style>
  <w:style w:type="paragraph" w:customStyle="1" w:styleId="TabelleText">
    <w:name w:val="Tabelle Text"/>
    <w:link w:val="TabelleTextZchn"/>
    <w:qFormat/>
    <w:rsid w:val="00B17EB0"/>
    <w:pPr>
      <w:spacing w:before="60" w:after="60"/>
      <w:ind w:left="57" w:right="57"/>
    </w:pPr>
    <w:rPr>
      <w:rFonts w:ascii="Arial" w:hAnsi="Arial" w:cs="Arial"/>
      <w:bCs/>
      <w:color w:val="008DC1" w:themeColor="accent3"/>
      <w:sz w:val="20"/>
      <w:szCs w:val="20"/>
    </w:rPr>
  </w:style>
  <w:style w:type="paragraph" w:customStyle="1" w:styleId="TabelleKopfzeile">
    <w:name w:val="Tabelle Kopfzeile"/>
    <w:link w:val="TabelleKopfzeileZchn"/>
    <w:qFormat/>
    <w:rsid w:val="0016640C"/>
    <w:pPr>
      <w:spacing w:before="60" w:after="60" w:line="264" w:lineRule="auto"/>
      <w:ind w:left="57" w:right="57"/>
    </w:pPr>
    <w:rPr>
      <w:rFonts w:ascii="Arial" w:hAnsi="Arial" w:cs="Arial"/>
      <w:b/>
      <w:bCs/>
      <w:color w:val="3C3C3C"/>
      <w:szCs w:val="20"/>
    </w:rPr>
  </w:style>
  <w:style w:type="character" w:customStyle="1" w:styleId="TabelleTextZchn">
    <w:name w:val="Tabelle Text Zchn"/>
    <w:basedOn w:val="FlietextZchn"/>
    <w:link w:val="TabelleText"/>
    <w:rsid w:val="00B17EB0"/>
    <w:rPr>
      <w:rFonts w:ascii="Arial" w:hAnsi="Arial" w:cs="Arial"/>
      <w:bCs/>
      <w:color w:val="008DC1" w:themeColor="accent3"/>
      <w:sz w:val="20"/>
      <w:szCs w:val="20"/>
    </w:rPr>
  </w:style>
  <w:style w:type="paragraph" w:styleId="KeinLeerraum">
    <w:name w:val="No Spacing"/>
    <w:link w:val="KeinLeerraumZchn"/>
    <w:uiPriority w:val="1"/>
    <w:qFormat/>
    <w:rsid w:val="00CD69BC"/>
    <w:pPr>
      <w:spacing w:after="0" w:line="240" w:lineRule="auto"/>
    </w:pPr>
  </w:style>
  <w:style w:type="character" w:customStyle="1" w:styleId="TabelleKopfzeileZchn">
    <w:name w:val="Tabelle Kopfzeile Zchn"/>
    <w:basedOn w:val="Headline3Zchn"/>
    <w:link w:val="TabelleKopfzeile"/>
    <w:rsid w:val="0016640C"/>
    <w:rPr>
      <w:rFonts w:ascii="Arial" w:hAnsi="Arial" w:cs="Arial"/>
      <w:b/>
      <w:bCs/>
      <w:color w:val="3C3C3C"/>
      <w:sz w:val="20"/>
      <w:szCs w:val="20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291DE5"/>
  </w:style>
  <w:style w:type="paragraph" w:customStyle="1" w:styleId="Dokumenttitel">
    <w:name w:val="Dokumenttitel"/>
    <w:basedOn w:val="KeinLeerraum"/>
    <w:link w:val="DokumenttitelZchn"/>
    <w:qFormat/>
    <w:rsid w:val="00495BA4"/>
    <w:pPr>
      <w:spacing w:after="200" w:line="276" w:lineRule="auto"/>
    </w:pPr>
    <w:rPr>
      <w:rFonts w:asciiTheme="majorHAnsi" w:hAnsiTheme="majorHAnsi"/>
      <w:b/>
      <w:caps/>
      <w:color w:val="008DC2" w:themeColor="text2"/>
      <w:spacing w:val="18"/>
      <w:sz w:val="49"/>
      <w:szCs w:val="72"/>
    </w:rPr>
  </w:style>
  <w:style w:type="paragraph" w:customStyle="1" w:styleId="DokumentUntertitel">
    <w:name w:val="Dokument Untertitel"/>
    <w:basedOn w:val="KeinLeerraum"/>
    <w:link w:val="DokumentUntertitelZchn"/>
    <w:qFormat/>
    <w:rsid w:val="00C22269"/>
    <w:pPr>
      <w:spacing w:before="40" w:after="40"/>
    </w:pPr>
    <w:rPr>
      <w:caps/>
      <w:color w:val="008DC2" w:themeColor="text2"/>
      <w:spacing w:val="14"/>
      <w:sz w:val="27"/>
      <w:szCs w:val="28"/>
    </w:rPr>
  </w:style>
  <w:style w:type="character" w:customStyle="1" w:styleId="DokumenttitelZchn">
    <w:name w:val="Dokumenttitel Zchn"/>
    <w:basedOn w:val="KeinLeerraumZchn"/>
    <w:link w:val="Dokumenttitel"/>
    <w:rsid w:val="00495BA4"/>
    <w:rPr>
      <w:rFonts w:asciiTheme="majorHAnsi" w:hAnsiTheme="majorHAnsi"/>
      <w:b/>
      <w:caps/>
      <w:color w:val="008DC2" w:themeColor="text2"/>
      <w:spacing w:val="18"/>
      <w:sz w:val="49"/>
      <w:szCs w:val="7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F77B8"/>
    <w:rPr>
      <w:rFonts w:asciiTheme="majorHAnsi" w:eastAsiaTheme="majorEastAsia" w:hAnsiTheme="majorHAnsi" w:cstheme="majorBidi"/>
      <w:b/>
      <w:color w:val="008DC2" w:themeColor="text2"/>
      <w:sz w:val="34"/>
      <w:szCs w:val="32"/>
    </w:rPr>
  </w:style>
  <w:style w:type="character" w:customStyle="1" w:styleId="DokumentUntertitelZchn">
    <w:name w:val="Dokument Untertitel Zchn"/>
    <w:basedOn w:val="KeinLeerraumZchn"/>
    <w:link w:val="DokumentUntertitel"/>
    <w:rsid w:val="00C22269"/>
    <w:rPr>
      <w:caps/>
      <w:color w:val="008DC2" w:themeColor="text2"/>
      <w:spacing w:val="14"/>
      <w:sz w:val="27"/>
      <w:szCs w:val="28"/>
    </w:rPr>
  </w:style>
  <w:style w:type="paragraph" w:styleId="Inhaltsverzeichnisberschrift">
    <w:name w:val="TOC Heading"/>
    <w:basedOn w:val="Dokumenttitel"/>
    <w:next w:val="Standard"/>
    <w:uiPriority w:val="39"/>
    <w:unhideWhenUsed/>
    <w:qFormat/>
    <w:rsid w:val="007F6D18"/>
    <w:rPr>
      <w:sz w:val="34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180B79"/>
    <w:pPr>
      <w:tabs>
        <w:tab w:val="left" w:pos="284"/>
        <w:tab w:val="right" w:leader="dot" w:pos="8494"/>
      </w:tabs>
      <w:spacing w:before="280" w:after="0" w:line="384" w:lineRule="auto"/>
    </w:pPr>
    <w:rPr>
      <w:b/>
      <w:noProof/>
      <w:color w:val="008DC2" w:themeColor="text2"/>
      <w:sz w:val="19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312F0"/>
    <w:rPr>
      <w:rFonts w:eastAsiaTheme="majorEastAsia" w:cstheme="majorBidi"/>
      <w:color w:val="008DC1" w:themeColor="accent3"/>
      <w:sz w:val="28"/>
      <w:szCs w:val="26"/>
    </w:rPr>
  </w:style>
  <w:style w:type="paragraph" w:styleId="Verzeichnis2">
    <w:name w:val="toc 2"/>
    <w:basedOn w:val="Standard"/>
    <w:next w:val="Standard"/>
    <w:autoRedefine/>
    <w:uiPriority w:val="39"/>
    <w:unhideWhenUsed/>
    <w:rsid w:val="00CE43C9"/>
    <w:pPr>
      <w:tabs>
        <w:tab w:val="left" w:pos="680"/>
        <w:tab w:val="right" w:pos="8505"/>
      </w:tabs>
      <w:spacing w:after="0" w:line="240" w:lineRule="auto"/>
      <w:ind w:firstLine="284"/>
    </w:pPr>
    <w:rPr>
      <w:rFonts w:eastAsiaTheme="minorEastAsia"/>
      <w:noProof/>
      <w:color w:val="auto"/>
      <w:sz w:val="19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50D6F"/>
    <w:rPr>
      <w:rFonts w:eastAsiaTheme="majorEastAsia" w:cstheme="majorBidi"/>
      <w:b/>
      <w:color w:val="008DC2" w:themeColor="text2"/>
      <w:sz w:val="21"/>
      <w:szCs w:val="24"/>
    </w:rPr>
  </w:style>
  <w:style w:type="paragraph" w:styleId="Verzeichnis3">
    <w:name w:val="toc 3"/>
    <w:basedOn w:val="Verzeichnis2"/>
    <w:next w:val="Standard"/>
    <w:autoRedefine/>
    <w:uiPriority w:val="39"/>
    <w:unhideWhenUsed/>
    <w:rsid w:val="00CE43C9"/>
    <w:pPr>
      <w:tabs>
        <w:tab w:val="left" w:pos="993"/>
        <w:tab w:val="left" w:pos="1247"/>
      </w:tabs>
      <w:spacing w:before="100"/>
      <w:ind w:left="397"/>
    </w:pPr>
  </w:style>
  <w:style w:type="paragraph" w:styleId="Abbildungsverzeichnis">
    <w:name w:val="table of figures"/>
    <w:aliases w:val="Tabellenverzeichnis"/>
    <w:basedOn w:val="Standard"/>
    <w:next w:val="Standard"/>
    <w:uiPriority w:val="99"/>
    <w:unhideWhenUsed/>
    <w:rsid w:val="00FA1701"/>
    <w:pPr>
      <w:spacing w:after="0" w:line="360" w:lineRule="auto"/>
    </w:pPr>
    <w:rPr>
      <w:color w:val="A4C667" w:themeColor="text1"/>
      <w:sz w:val="20"/>
    </w:rPr>
  </w:style>
  <w:style w:type="paragraph" w:customStyle="1" w:styleId="Tabellenunterschrift">
    <w:name w:val="Tabellenunterschrift"/>
    <w:basedOn w:val="Beschriftung"/>
    <w:link w:val="TabellenunterschriftZchn"/>
    <w:qFormat/>
    <w:rsid w:val="00C22269"/>
    <w:pPr>
      <w:spacing w:after="500"/>
    </w:pPr>
  </w:style>
  <w:style w:type="character" w:customStyle="1" w:styleId="BeschriftungZchn">
    <w:name w:val="Beschriftung Zchn"/>
    <w:aliases w:val="Abbildungsbezeichnung Zchn"/>
    <w:basedOn w:val="Absatz-Standardschriftart"/>
    <w:link w:val="Beschriftung"/>
    <w:uiPriority w:val="35"/>
    <w:rsid w:val="00C22269"/>
    <w:rPr>
      <w:i/>
      <w:iCs/>
      <w:color w:val="008DC2" w:themeColor="text2"/>
      <w:sz w:val="15"/>
      <w:szCs w:val="18"/>
    </w:rPr>
  </w:style>
  <w:style w:type="character" w:customStyle="1" w:styleId="TabellenunterschriftZchn">
    <w:name w:val="Tabellenunterschrift Zchn"/>
    <w:basedOn w:val="BeschriftungZchn"/>
    <w:link w:val="Tabellenunterschrift"/>
    <w:rsid w:val="00C22269"/>
    <w:rPr>
      <w:i/>
      <w:iCs/>
      <w:color w:val="008DC2" w:themeColor="text2"/>
      <w:sz w:val="15"/>
      <w:szCs w:val="18"/>
    </w:rPr>
  </w:style>
  <w:style w:type="paragraph" w:customStyle="1" w:styleId="AufzhlungEbene3">
    <w:name w:val="Aufzählung Ebene 3"/>
    <w:basedOn w:val="BulletpointEbene3"/>
    <w:link w:val="AufzhlungEbene3Zchn"/>
    <w:qFormat/>
    <w:rsid w:val="002E12FD"/>
    <w:pPr>
      <w:numPr>
        <w:ilvl w:val="0"/>
        <w:numId w:val="40"/>
      </w:numPr>
      <w:ind w:left="851" w:right="0" w:hanging="284"/>
    </w:pPr>
  </w:style>
  <w:style w:type="character" w:customStyle="1" w:styleId="AufzhlungEbene3Zchn">
    <w:name w:val="Aufzählung Ebene 3 Zchn"/>
    <w:basedOn w:val="BulletpointEbene3Zchn"/>
    <w:link w:val="AufzhlungEbene3"/>
    <w:rsid w:val="002E12FD"/>
    <w:rPr>
      <w:rFonts w:ascii="Arial" w:hAnsi="Arial" w:cs="Arial"/>
      <w:color w:val="3C3C3C"/>
      <w:sz w:val="19"/>
      <w:szCs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E662E"/>
    <w:rPr>
      <w:rFonts w:asciiTheme="majorHAnsi" w:eastAsiaTheme="majorEastAsia" w:hAnsiTheme="majorHAnsi" w:cstheme="majorBidi"/>
      <w:i/>
      <w:iCs/>
      <w:color w:val="A89B00" w:themeColor="accent1" w:themeShade="BF"/>
    </w:rPr>
  </w:style>
  <w:style w:type="paragraph" w:customStyle="1" w:styleId="DatumTitel">
    <w:name w:val="Datum Titel"/>
    <w:basedOn w:val="KeinLeerraum"/>
    <w:link w:val="DatumTitelZchn"/>
    <w:qFormat/>
    <w:rsid w:val="007456F0"/>
    <w:pPr>
      <w:framePr w:hSpace="187" w:wrap="around" w:vAnchor="page" w:hAnchor="page" w:x="1921" w:y="3841"/>
    </w:pPr>
    <w:rPr>
      <w:b/>
      <w:noProof/>
      <w:color w:val="008DC1" w:themeColor="accent3"/>
      <w:sz w:val="23"/>
      <w:szCs w:val="28"/>
    </w:rPr>
  </w:style>
  <w:style w:type="character" w:customStyle="1" w:styleId="DatumTitelZchn">
    <w:name w:val="Datum Titel Zchn"/>
    <w:basedOn w:val="KeinLeerraumZchn"/>
    <w:link w:val="DatumTitel"/>
    <w:rsid w:val="007456F0"/>
    <w:rPr>
      <w:b/>
      <w:noProof/>
      <w:color w:val="008DC1" w:themeColor="accent3"/>
      <w:sz w:val="23"/>
      <w:szCs w:val="28"/>
    </w:rPr>
  </w:style>
  <w:style w:type="paragraph" w:styleId="Funotentext">
    <w:name w:val="footnote text"/>
    <w:basedOn w:val="Standard"/>
    <w:link w:val="FunotentextZchn"/>
    <w:uiPriority w:val="99"/>
    <w:unhideWhenUsed/>
    <w:rsid w:val="009E7030"/>
    <w:pPr>
      <w:spacing w:after="0" w:line="240" w:lineRule="auto"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9E7030"/>
    <w:rPr>
      <w:color w:val="3C3C3C"/>
      <w:sz w:val="16"/>
      <w:szCs w:val="20"/>
    </w:rPr>
  </w:style>
  <w:style w:type="character" w:styleId="Funotenzeichen">
    <w:name w:val="footnote reference"/>
    <w:basedOn w:val="Absatz-Standardschriftart"/>
    <w:uiPriority w:val="99"/>
    <w:unhideWhenUsed/>
    <w:rsid w:val="00AF654C"/>
    <w:rPr>
      <w:rFonts w:asciiTheme="minorHAnsi" w:hAnsiTheme="minorHAnsi"/>
      <w:sz w:val="16"/>
      <w:bdr w:val="none" w:sz="0" w:space="0" w:color="auto"/>
      <w:vertAlign w:val="superscript"/>
    </w:rPr>
  </w:style>
  <w:style w:type="paragraph" w:customStyle="1" w:styleId="FunotenInhalt">
    <w:name w:val="Fußnoten Inhalt"/>
    <w:basedOn w:val="Funotentext"/>
    <w:link w:val="FunotenInhaltZchn"/>
    <w:qFormat/>
    <w:rsid w:val="007F4A07"/>
    <w:pPr>
      <w:spacing w:before="240"/>
    </w:pPr>
    <w:rPr>
      <w:sz w:val="14"/>
    </w:rPr>
  </w:style>
  <w:style w:type="character" w:customStyle="1" w:styleId="FunotenInhaltZchn">
    <w:name w:val="Fußnoten Inhalt Zchn"/>
    <w:basedOn w:val="FunotentextZchn"/>
    <w:link w:val="FunotenInhalt"/>
    <w:rsid w:val="007F4A07"/>
    <w:rPr>
      <w:color w:val="3C3C3C"/>
      <w:sz w:val="14"/>
      <w:szCs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F6D18"/>
    <w:rPr>
      <w:rFonts w:asciiTheme="majorHAnsi" w:eastAsiaTheme="majorEastAsia" w:hAnsiTheme="majorHAnsi" w:cstheme="majorBidi"/>
      <w:color w:val="A89B00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F6D18"/>
    <w:rPr>
      <w:rFonts w:asciiTheme="majorHAnsi" w:eastAsiaTheme="majorEastAsia" w:hAnsiTheme="majorHAnsi" w:cstheme="majorBidi"/>
      <w:color w:val="70670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F6D18"/>
    <w:rPr>
      <w:rFonts w:asciiTheme="majorHAnsi" w:eastAsiaTheme="majorEastAsia" w:hAnsiTheme="majorHAnsi" w:cstheme="majorBidi"/>
      <w:i/>
      <w:iCs/>
      <w:color w:val="706700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F6D18"/>
    <w:rPr>
      <w:rFonts w:asciiTheme="majorHAnsi" w:eastAsiaTheme="majorEastAsia" w:hAnsiTheme="majorHAnsi" w:cstheme="majorBidi"/>
      <w:color w:val="B1CE7E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F6D18"/>
    <w:rPr>
      <w:rFonts w:asciiTheme="majorHAnsi" w:eastAsiaTheme="majorEastAsia" w:hAnsiTheme="majorHAnsi" w:cstheme="majorBidi"/>
      <w:i/>
      <w:iCs/>
      <w:color w:val="B1CE7E" w:themeColor="text1" w:themeTint="D8"/>
      <w:sz w:val="21"/>
      <w:szCs w:val="21"/>
    </w:rPr>
  </w:style>
  <w:style w:type="numbering" w:customStyle="1" w:styleId="Formatvorlage1">
    <w:name w:val="Formatvorlage1"/>
    <w:uiPriority w:val="99"/>
    <w:rsid w:val="007F6D18"/>
    <w:pPr>
      <w:numPr>
        <w:numId w:val="42"/>
      </w:numPr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AB399D"/>
    <w:pPr>
      <w:spacing w:after="100"/>
      <w:ind w:left="660"/>
    </w:pPr>
    <w:rPr>
      <w:sz w:val="20"/>
    </w:rPr>
  </w:style>
  <w:style w:type="character" w:styleId="Fett">
    <w:name w:val="Strong"/>
    <w:basedOn w:val="Absatz-Standardschriftart"/>
    <w:uiPriority w:val="22"/>
    <w:qFormat/>
    <w:rsid w:val="0042041D"/>
    <w:rPr>
      <w:b/>
      <w:bCs/>
      <w:color w:val="008DC2" w:themeColor="text2"/>
    </w:rPr>
  </w:style>
  <w:style w:type="character" w:customStyle="1" w:styleId="normaltextrun">
    <w:name w:val="normaltextrun"/>
    <w:basedOn w:val="Absatz-Standardschriftart"/>
    <w:rsid w:val="00847FD8"/>
  </w:style>
  <w:style w:type="character" w:customStyle="1" w:styleId="eop">
    <w:name w:val="eop"/>
    <w:basedOn w:val="Absatz-Standardschriftart"/>
    <w:rsid w:val="00847FD8"/>
  </w:style>
  <w:style w:type="character" w:styleId="BesuchterLink">
    <w:name w:val="FollowedHyperlink"/>
    <w:basedOn w:val="Absatz-Standardschriftart"/>
    <w:uiPriority w:val="99"/>
    <w:semiHidden/>
    <w:unhideWhenUsed/>
    <w:rsid w:val="006F090A"/>
    <w:rPr>
      <w:color w:val="AAAAAA" w:themeColor="followedHyperlink"/>
      <w:u w:val="single"/>
    </w:rPr>
  </w:style>
  <w:style w:type="paragraph" w:customStyle="1" w:styleId="Infobox">
    <w:name w:val="Infobox"/>
    <w:basedOn w:val="Flietext"/>
    <w:link w:val="InfoboxZchn"/>
    <w:qFormat/>
    <w:rsid w:val="00625719"/>
    <w:pPr>
      <w:pBdr>
        <w:left w:val="single" w:sz="24" w:space="5" w:color="006E93" w:themeColor="accent2"/>
      </w:pBdr>
      <w:spacing w:after="0"/>
    </w:pPr>
    <w:rPr>
      <w:lang w:val="en-GB"/>
    </w:rPr>
  </w:style>
  <w:style w:type="paragraph" w:customStyle="1" w:styleId="InfoboxText">
    <w:name w:val="Infobox Text"/>
    <w:link w:val="InfoboxTextZchn"/>
    <w:qFormat/>
    <w:rsid w:val="007835F8"/>
    <w:pPr>
      <w:pBdr>
        <w:top w:val="single" w:sz="24" w:space="10" w:color="A4C667" w:themeColor="accent5"/>
        <w:left w:val="single" w:sz="2" w:space="10" w:color="FFFFFF" w:themeColor="background1"/>
        <w:bottom w:val="single" w:sz="12" w:space="10" w:color="A4C667" w:themeColor="accent5"/>
        <w:right w:val="single" w:sz="2" w:space="10" w:color="FFFFFF" w:themeColor="background1"/>
      </w:pBdr>
      <w:spacing w:line="264" w:lineRule="auto"/>
    </w:pPr>
    <w:rPr>
      <w:rFonts w:ascii="Arial" w:hAnsi="Arial" w:cs="Arial"/>
      <w:color w:val="008DC2" w:themeColor="text2"/>
      <w:sz w:val="19"/>
      <w:szCs w:val="20"/>
      <w:lang w:val="en-GB"/>
    </w:rPr>
  </w:style>
  <w:style w:type="character" w:customStyle="1" w:styleId="InfoboxZchn">
    <w:name w:val="Infobox Zchn"/>
    <w:basedOn w:val="FlietextZchn"/>
    <w:link w:val="Infobox"/>
    <w:rsid w:val="00625719"/>
    <w:rPr>
      <w:rFonts w:ascii="Arial" w:hAnsi="Arial" w:cs="Arial"/>
      <w:color w:val="3C3C3C"/>
      <w:sz w:val="19"/>
      <w:szCs w:val="20"/>
      <w:lang w:val="en-GB"/>
    </w:rPr>
  </w:style>
  <w:style w:type="paragraph" w:customStyle="1" w:styleId="Infobox3">
    <w:name w:val="Infobox 3"/>
    <w:basedOn w:val="InfoboxText"/>
    <w:link w:val="Infobox3Zchn"/>
    <w:rsid w:val="00CB2399"/>
    <w:pPr>
      <w:pBdr>
        <w:top w:val="single" w:sz="18" w:space="6" w:color="006E93" w:themeColor="accent2"/>
        <w:bottom w:val="single" w:sz="18" w:space="6" w:color="006E93" w:themeColor="accent2"/>
      </w:pBdr>
      <w:spacing w:before="240" w:after="240"/>
    </w:pPr>
  </w:style>
  <w:style w:type="character" w:customStyle="1" w:styleId="InfoboxTextZchn">
    <w:name w:val="Infobox Text Zchn"/>
    <w:basedOn w:val="InfoboxZchn"/>
    <w:link w:val="InfoboxText"/>
    <w:rsid w:val="007835F8"/>
    <w:rPr>
      <w:rFonts w:ascii="Arial" w:hAnsi="Arial" w:cs="Arial"/>
      <w:color w:val="008DC2" w:themeColor="text2"/>
      <w:sz w:val="19"/>
      <w:szCs w:val="20"/>
      <w:lang w:val="en-GB"/>
    </w:rPr>
  </w:style>
  <w:style w:type="paragraph" w:customStyle="1" w:styleId="Infoboxberschrift">
    <w:name w:val="Infobox Überschrift"/>
    <w:basedOn w:val="InfoboxText"/>
    <w:link w:val="InfoboxberschriftZchn"/>
    <w:qFormat/>
    <w:rsid w:val="002278D7"/>
    <w:pPr>
      <w:pBdr>
        <w:bottom w:val="single" w:sz="8" w:space="10" w:color="A4C667" w:themeColor="accent5"/>
      </w:pBdr>
      <w:shd w:val="clear" w:color="auto" w:fill="FFFFFF" w:themeFill="background1"/>
    </w:pPr>
    <w:rPr>
      <w:b/>
      <w:caps/>
      <w:spacing w:val="12"/>
    </w:rPr>
  </w:style>
  <w:style w:type="character" w:customStyle="1" w:styleId="Infobox3Zchn">
    <w:name w:val="Infobox 3 Zchn"/>
    <w:basedOn w:val="InfoboxTextZchn"/>
    <w:link w:val="Infobox3"/>
    <w:rsid w:val="00CB2399"/>
    <w:rPr>
      <w:rFonts w:ascii="Arial" w:hAnsi="Arial" w:cs="Arial"/>
      <w:color w:val="008DC2" w:themeColor="text2"/>
      <w:sz w:val="19"/>
      <w:szCs w:val="20"/>
      <w:shd w:val="clear" w:color="auto" w:fill="EFF9FF"/>
      <w:lang w:val="en-GB"/>
    </w:rPr>
  </w:style>
  <w:style w:type="character" w:customStyle="1" w:styleId="InfoboxberschriftZchn">
    <w:name w:val="Infobox Überschrift Zchn"/>
    <w:basedOn w:val="InfoboxTextZchn"/>
    <w:link w:val="Infoboxberschrift"/>
    <w:rsid w:val="002278D7"/>
    <w:rPr>
      <w:rFonts w:ascii="Arial" w:hAnsi="Arial" w:cs="Arial"/>
      <w:b/>
      <w:caps/>
      <w:color w:val="008DC2" w:themeColor="text2"/>
      <w:spacing w:val="12"/>
      <w:sz w:val="19"/>
      <w:szCs w:val="20"/>
      <w:shd w:val="clear" w:color="auto" w:fill="FFFFFF" w:themeFill="background1"/>
      <w:lang w:val="en-GB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9475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9475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94753"/>
    <w:rPr>
      <w:color w:val="3C3C3C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9475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94753"/>
    <w:rPr>
      <w:b/>
      <w:bCs/>
      <w:color w:val="3C3C3C"/>
      <w:sz w:val="20"/>
      <w:szCs w:val="20"/>
    </w:rPr>
  </w:style>
  <w:style w:type="paragraph" w:customStyle="1" w:styleId="paragraph">
    <w:name w:val="paragraph"/>
    <w:basedOn w:val="Standard"/>
    <w:rsid w:val="00EE1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89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5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4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cid:415a5b75-69ed-43c2-ae58-bad99965035e@EURP251.PROD.OUTLOOK.COM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5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nergietage.bayer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ita.schweizer\OneDrive%20-%20IFOK%20GmbH\Desktop\20221216-ETA-WordVorlage-V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2C5C6BCD8A483FAC7FAC5AC1A2D7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F8B22B-757D-4A7E-AA2D-72A9059E7A7D}"/>
      </w:docPartPr>
      <w:docPartBody>
        <w:p w:rsidR="00FA0F04" w:rsidRDefault="00A476FE">
          <w:pPr>
            <w:pStyle w:val="172C5C6BCD8A483FAC7FAC5AC1A2D756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88"/>
              <w:szCs w:val="88"/>
            </w:rPr>
            <w:t>[Dokumenttitel]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F04"/>
    <w:rsid w:val="001560D0"/>
    <w:rsid w:val="003F20CC"/>
    <w:rsid w:val="009F2990"/>
    <w:rsid w:val="00A467B5"/>
    <w:rsid w:val="00A476FE"/>
    <w:rsid w:val="00A74CB7"/>
    <w:rsid w:val="00BA752F"/>
    <w:rsid w:val="00CA4867"/>
    <w:rsid w:val="00E45DBD"/>
    <w:rsid w:val="00FA0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72C5C6BCD8A483FAC7FAC5AC1A2D756">
    <w:name w:val="172C5C6BCD8A483FAC7FAC5AC1A2D7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Benutzerdefiniert 6">
      <a:dk1>
        <a:srgbClr val="A4C667"/>
      </a:dk1>
      <a:lt1>
        <a:srgbClr val="FFFFFF"/>
      </a:lt1>
      <a:dk2>
        <a:srgbClr val="008DC2"/>
      </a:dk2>
      <a:lt2>
        <a:srgbClr val="F7F7F7"/>
      </a:lt2>
      <a:accent1>
        <a:srgbClr val="E1D000"/>
      </a:accent1>
      <a:accent2>
        <a:srgbClr val="006E93"/>
      </a:accent2>
      <a:accent3>
        <a:srgbClr val="008DC1"/>
      </a:accent3>
      <a:accent4>
        <a:srgbClr val="41C0F0"/>
      </a:accent4>
      <a:accent5>
        <a:srgbClr val="A4C667"/>
      </a:accent5>
      <a:accent6>
        <a:srgbClr val="EDEBDD"/>
      </a:accent6>
      <a:hlink>
        <a:srgbClr val="004BD2"/>
      </a:hlink>
      <a:folHlink>
        <a:srgbClr val="AAAAAA"/>
      </a:folHlink>
    </a:clrScheme>
    <a:fontScheme name="EKM">
      <a:majorFont>
        <a:latin typeface="Arial 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2021-03-08T00:00:00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-Mail_x0020_Datum xmlns="5603088e-ea2e-491a-92d8-9dbd1b1ac2d1" xsi:nil="true"/>
    <E-Mail_x0020_MessageID xmlns="5603088e-ea2e-491a-92d8-9dbd1b1ac2d1" xsi:nil="true"/>
    <E-Mail_x0020_Anlage xmlns="5603088e-ea2e-491a-92d8-9dbd1b1ac2d1">true</E-Mail_x0020_Anlage>
    <E-Mail_x0020_Wichtigkeit xmlns="5603088e-ea2e-491a-92d8-9dbd1b1ac2d1" xsi:nil="true"/>
    <E-Mail_x0020_Kategorien xmlns="5603088e-ea2e-491a-92d8-9dbd1b1ac2d1" xsi:nil="true"/>
    <E-Mail_x0020_CC xmlns="5603088e-ea2e-491a-92d8-9dbd1b1ac2d1" xsi:nil="true"/>
    <E-Mail_x0020_Betreff xmlns="5603088e-ea2e-491a-92d8-9dbd1b1ac2d1" xsi:nil="true"/>
    <lcf76f155ced4ddcb4097134ff3c332f xmlns="5603088e-ea2e-491a-92d8-9dbd1b1ac2d1">
      <Terms xmlns="http://schemas.microsoft.com/office/infopath/2007/PartnerControls"/>
    </lcf76f155ced4ddcb4097134ff3c332f>
    <E-Mail_x0020_Absender xmlns="5603088e-ea2e-491a-92d8-9dbd1b1ac2d1" xsi:nil="true"/>
    <TaxCatchAll xmlns="5d35469b-0fbd-46c0-9f2e-ad38b32e5972" xsi:nil="true"/>
    <E-Mail_x0020_Empfänger xmlns="5603088e-ea2e-491a-92d8-9dbd1b1ac2d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24D9D6208C3D4FBE737E7214DC711C" ma:contentTypeVersion="23" ma:contentTypeDescription="Ein neues Dokument erstellen." ma:contentTypeScope="" ma:versionID="1319dbe95f9f87ed6b01bb5d2f365e5d">
  <xsd:schema xmlns:xsd="http://www.w3.org/2001/XMLSchema" xmlns:xs="http://www.w3.org/2001/XMLSchema" xmlns:p="http://schemas.microsoft.com/office/2006/metadata/properties" xmlns:ns2="5603088e-ea2e-491a-92d8-9dbd1b1ac2d1" xmlns:ns3="5d35469b-0fbd-46c0-9f2e-ad38b32e5972" targetNamespace="http://schemas.microsoft.com/office/2006/metadata/properties" ma:root="true" ma:fieldsID="415f3a8f7054706a5b1ddc68914ea6c5" ns2:_="" ns3:_="">
    <xsd:import namespace="5603088e-ea2e-491a-92d8-9dbd1b1ac2d1"/>
    <xsd:import namespace="5d35469b-0fbd-46c0-9f2e-ad38b32e5972"/>
    <xsd:element name="properties">
      <xsd:complexType>
        <xsd:sequence>
          <xsd:element name="documentManagement">
            <xsd:complexType>
              <xsd:all>
                <xsd:element ref="ns2:E-Mail_x0020_Absender" minOccurs="0"/>
                <xsd:element ref="ns2:E-Mail_x0020_Empfänger" minOccurs="0"/>
                <xsd:element ref="ns2:E-Mail_x0020_Datum" minOccurs="0"/>
                <xsd:element ref="ns2:E-Mail_x0020_Anlage" minOccurs="0"/>
                <xsd:element ref="ns2:E-Mail_x0020_Betreff" minOccurs="0"/>
                <xsd:element ref="ns2:E-Mail_x0020_CC" minOccurs="0"/>
                <xsd:element ref="ns2:E-Mail_x0020_Kategorien" minOccurs="0"/>
                <xsd:element ref="ns2:E-Mail_x0020_MessageID" minOccurs="0"/>
                <xsd:element ref="ns2:E-Mail_x0020_Wichtigkeit" minOccurs="0"/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03088e-ea2e-491a-92d8-9dbd1b1ac2d1" elementFormDefault="qualified">
    <xsd:import namespace="http://schemas.microsoft.com/office/2006/documentManagement/types"/>
    <xsd:import namespace="http://schemas.microsoft.com/office/infopath/2007/PartnerControls"/>
    <xsd:element name="E-Mail_x0020_Absender" ma:index="8" nillable="true" ma:displayName="E-Mail Absender" ma:internalName="E_x002d_Mail_x0020_Absender">
      <xsd:simpleType>
        <xsd:restriction base="dms:Text">
          <xsd:maxLength value="255"/>
        </xsd:restriction>
      </xsd:simpleType>
    </xsd:element>
    <xsd:element name="E-Mail_x0020_Empfänger" ma:index="9" nillable="true" ma:displayName="E-Mail Empfänger" ma:internalName="E_x002d_Mail_x0020_Empf_x00e4_nger">
      <xsd:simpleType>
        <xsd:restriction base="dms:Note">
          <xsd:maxLength value="255"/>
        </xsd:restriction>
      </xsd:simpleType>
    </xsd:element>
    <xsd:element name="E-Mail_x0020_Datum" ma:index="10" nillable="true" ma:displayName="E-Mail Datum" ma:format="DateTime" ma:internalName="E_x002d_Mail_x0020_Datum">
      <xsd:simpleType>
        <xsd:restriction base="dms:DateTime"/>
      </xsd:simpleType>
    </xsd:element>
    <xsd:element name="E-Mail_x0020_Anlage" ma:index="11" nillable="true" ma:displayName="E-Mail Anlage" ma:default="1" ma:internalName="E_x002d_Mail_x0020_Anlage">
      <xsd:simpleType>
        <xsd:restriction base="dms:Boolean"/>
      </xsd:simpleType>
    </xsd:element>
    <xsd:element name="E-Mail_x0020_Betreff" ma:index="12" nillable="true" ma:displayName="E-Mail Betreff" ma:internalName="E_x002d_Mail_x0020_Betreff">
      <xsd:simpleType>
        <xsd:restriction base="dms:Text">
          <xsd:maxLength value="255"/>
        </xsd:restriction>
      </xsd:simpleType>
    </xsd:element>
    <xsd:element name="E-Mail_x0020_CC" ma:index="13" nillable="true" ma:displayName="E-Mail CC" ma:internalName="E_x002d_Mail_x0020_CC">
      <xsd:simpleType>
        <xsd:restriction base="dms:Note">
          <xsd:maxLength value="255"/>
        </xsd:restriction>
      </xsd:simpleType>
    </xsd:element>
    <xsd:element name="E-Mail_x0020_Kategorien" ma:index="14" nillable="true" ma:displayName="E-Mail Kategorien" ma:internalName="E_x002d_Mail_x0020_Kategorien">
      <xsd:simpleType>
        <xsd:restriction base="dms:Note">
          <xsd:maxLength value="255"/>
        </xsd:restriction>
      </xsd:simpleType>
    </xsd:element>
    <xsd:element name="E-Mail_x0020_MessageID" ma:index="15" nillable="true" ma:displayName="E-Mail MessageID" ma:internalName="E_x002d_Mail_x0020_MessageID">
      <xsd:simpleType>
        <xsd:restriction base="dms:Text">
          <xsd:maxLength value="255"/>
        </xsd:restriction>
      </xsd:simpleType>
    </xsd:element>
    <xsd:element name="E-Mail_x0020_Wichtigkeit" ma:index="16" nillable="true" ma:displayName="E-Mail Wichtigkeit" ma:internalName="E_x002d_Mail_x0020_Wichtigkeit">
      <xsd:simpleType>
        <xsd:restriction base="dms:Text">
          <xsd:maxLength value="255"/>
        </xsd:restriction>
      </xsd:simpleType>
    </xsd:element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9ffa1cac-2bac-4cec-a832-70b9cf5ff7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3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35469b-0fbd-46c0-9f2e-ad38b32e597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7ea4fd-d507-440c-894c-ba76f270c1bd}" ma:internalName="TaxCatchAll" ma:showField="CatchAllData" ma:web="5d35469b-0fbd-46c0-9f2e-ad38b32e59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E5A5CD6-09C0-4E4A-AD27-458C4B3D5FEC}">
  <ds:schemaRefs>
    <ds:schemaRef ds:uri="http://schemas.microsoft.com/office/2006/metadata/properties"/>
    <ds:schemaRef ds:uri="http://schemas.microsoft.com/office/infopath/2007/PartnerControls"/>
    <ds:schemaRef ds:uri="5603088e-ea2e-491a-92d8-9dbd1b1ac2d1"/>
    <ds:schemaRef ds:uri="5d35469b-0fbd-46c0-9f2e-ad38b32e5972"/>
  </ds:schemaRefs>
</ds:datastoreItem>
</file>

<file path=customXml/itemProps3.xml><?xml version="1.0" encoding="utf-8"?>
<ds:datastoreItem xmlns:ds="http://schemas.openxmlformats.org/officeDocument/2006/customXml" ds:itemID="{6F990CB7-67E1-4737-932D-9A2EFF2437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2EA006-E2A0-4F15-B5E9-B81C132F74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03088e-ea2e-491a-92d8-9dbd1b1ac2d1"/>
    <ds:schemaRef ds:uri="5d35469b-0fbd-46c0-9f2e-ad38b32e59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B789214-F36C-4EDC-A63C-1CD9E8FA2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20221216-ETA-WordVorlage-V2</Template>
  <TotalTime>0</TotalTime>
  <Pages>4</Pages>
  <Words>72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Übersicht der Werbemittel</vt:lpstr>
    </vt:vector>
  </TitlesOfParts>
  <Company/>
  <LinksUpToDate>false</LinksUpToDate>
  <CharactersWithSpaces>527</CharactersWithSpaces>
  <SharedDoc>false</SharedDoc>
  <HLinks>
    <vt:vector size="12" baseType="variant">
      <vt:variant>
        <vt:i4>3211343</vt:i4>
      </vt:variant>
      <vt:variant>
        <vt:i4>6</vt:i4>
      </vt:variant>
      <vt:variant>
        <vt:i4>0</vt:i4>
      </vt:variant>
      <vt:variant>
        <vt:i4>5</vt:i4>
      </vt:variant>
      <vt:variant>
        <vt:lpwstr>mailto:energietage@stmwi.bayern.de</vt:lpwstr>
      </vt:variant>
      <vt:variant>
        <vt:lpwstr/>
      </vt:variant>
      <vt:variant>
        <vt:i4>7012466</vt:i4>
      </vt:variant>
      <vt:variant>
        <vt:i4>3</vt:i4>
      </vt:variant>
      <vt:variant>
        <vt:i4>0</vt:i4>
      </vt:variant>
      <vt:variant>
        <vt:i4>5</vt:i4>
      </vt:variant>
      <vt:variant>
        <vt:lpwstr>http://www.energietage.bayern/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Übersicht der Werbemittel</dc:title>
  <dc:subject>zum BEstellen für VErastalter</dc:subject>
  <dc:creator>Anita Schweizer</dc:creator>
  <cp:keywords/>
  <dc:description/>
  <cp:lastModifiedBy> </cp:lastModifiedBy>
  <cp:revision>2</cp:revision>
  <cp:lastPrinted>2024-06-11T09:14:00Z</cp:lastPrinted>
  <dcterms:created xsi:type="dcterms:W3CDTF">2026-04-21T16:01:00Z</dcterms:created>
  <dcterms:modified xsi:type="dcterms:W3CDTF">2026-04-21T16:01:00Z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0x0101002224D9D6208C3D4FBE737E7214DC711C</vt:lpwstr>
  </property>
  <property fmtid="{D5CDD505-2E9C-101B-9397-08002B2CF9AE}" pid="3" name="MediaServiceImageTags">
    <vt:lpwstr/>
  </property>
</Properties>
</file>